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C2AD2" w14:textId="1FD264B5" w:rsidR="00704439" w:rsidRPr="00CF121E" w:rsidRDefault="002A1073" w:rsidP="00CF121E">
      <w:pPr>
        <w:pStyle w:val="NormalWeb"/>
        <w:keepNext/>
        <w:spacing w:before="0" w:beforeAutospacing="0" w:after="0" w:afterAutospacing="0"/>
        <w:jc w:val="center"/>
        <w:rPr>
          <w:rFonts w:asciiTheme="majorHAnsi" w:hAnsiTheme="majorHAnsi" w:cstheme="majorHAnsi"/>
          <w:b/>
          <w:iCs/>
          <w:sz w:val="40"/>
          <w:szCs w:val="40"/>
        </w:rPr>
      </w:pPr>
      <w:bookmarkStart w:id="0" w:name="OLE_LINK1"/>
      <w:bookmarkStart w:id="1" w:name="OLE_LINK2"/>
      <w:r w:rsidRPr="00CF121E">
        <w:rPr>
          <w:rFonts w:asciiTheme="majorHAnsi" w:hAnsiTheme="majorHAnsi" w:cstheme="majorHAnsi"/>
          <w:b/>
          <w:iCs/>
          <w:sz w:val="40"/>
          <w:szCs w:val="40"/>
        </w:rPr>
        <w:t>RISING STAR</w:t>
      </w:r>
      <w:r w:rsidR="00E85424" w:rsidRPr="00CF121E">
        <w:rPr>
          <w:rFonts w:asciiTheme="majorHAnsi" w:hAnsiTheme="majorHAnsi" w:cstheme="majorHAnsi"/>
          <w:b/>
          <w:iCs/>
          <w:sz w:val="40"/>
          <w:szCs w:val="40"/>
        </w:rPr>
        <w:t xml:space="preserve"> </w:t>
      </w:r>
      <w:r w:rsidR="0074573C" w:rsidRPr="00CF121E">
        <w:rPr>
          <w:rFonts w:asciiTheme="majorHAnsi" w:hAnsiTheme="majorHAnsi" w:cstheme="majorHAnsi"/>
          <w:b/>
          <w:iCs/>
          <w:sz w:val="40"/>
          <w:szCs w:val="40"/>
        </w:rPr>
        <w:t xml:space="preserve">RETT MADISON </w:t>
      </w:r>
      <w:r w:rsidR="00704439" w:rsidRPr="00CF121E">
        <w:rPr>
          <w:rFonts w:asciiTheme="majorHAnsi" w:hAnsiTheme="majorHAnsi" w:cstheme="majorHAnsi"/>
          <w:b/>
          <w:iCs/>
          <w:sz w:val="40"/>
          <w:szCs w:val="40"/>
        </w:rPr>
        <w:t xml:space="preserve">UNVEILS </w:t>
      </w:r>
      <w:r w:rsidR="00083449" w:rsidRPr="00CF121E">
        <w:rPr>
          <w:rFonts w:asciiTheme="majorHAnsi" w:hAnsiTheme="majorHAnsi" w:cstheme="majorHAnsi"/>
          <w:b/>
          <w:iCs/>
          <w:sz w:val="40"/>
          <w:szCs w:val="40"/>
        </w:rPr>
        <w:t xml:space="preserve">NEW TRACK AND VIDEO </w:t>
      </w:r>
      <w:r w:rsidR="00704439" w:rsidRPr="00CF121E">
        <w:rPr>
          <w:rFonts w:asciiTheme="majorHAnsi" w:hAnsiTheme="majorHAnsi" w:cstheme="majorHAnsi"/>
          <w:b/>
          <w:iCs/>
          <w:sz w:val="40"/>
          <w:szCs w:val="40"/>
        </w:rPr>
        <w:t>“FORTUNE TELLER”</w:t>
      </w:r>
    </w:p>
    <w:p w14:paraId="30734D69" w14:textId="709C1EA3" w:rsidR="00F27AF4" w:rsidRPr="00CF121E" w:rsidRDefault="00F27AF4" w:rsidP="00CF121E">
      <w:pPr>
        <w:pStyle w:val="NormalWeb"/>
        <w:keepNext/>
        <w:spacing w:before="120" w:beforeAutospacing="0" w:after="0" w:afterAutospacing="0"/>
        <w:jc w:val="center"/>
        <w:rPr>
          <w:rFonts w:asciiTheme="majorHAnsi" w:hAnsiTheme="majorHAnsi" w:cstheme="majorHAnsi"/>
          <w:bCs/>
          <w:iCs/>
          <w:sz w:val="28"/>
          <w:szCs w:val="28"/>
        </w:rPr>
      </w:pPr>
      <w:r w:rsidRPr="00CF121E">
        <w:rPr>
          <w:rFonts w:asciiTheme="majorHAnsi" w:hAnsiTheme="majorHAnsi" w:cstheme="majorHAnsi"/>
          <w:bCs/>
          <w:iCs/>
          <w:sz w:val="28"/>
          <w:szCs w:val="28"/>
        </w:rPr>
        <w:t>OUT TODAY VIA WAR BUDDHA/WARNER RECORDS</w:t>
      </w:r>
    </w:p>
    <w:p w14:paraId="30503419" w14:textId="77777777" w:rsidR="00CF121E" w:rsidRPr="00CF121E" w:rsidRDefault="00CF121E" w:rsidP="00CF121E">
      <w:pPr>
        <w:pStyle w:val="NormalWeb"/>
        <w:keepNext/>
        <w:spacing w:before="120" w:beforeAutospacing="0" w:after="0" w:afterAutospacing="0"/>
        <w:jc w:val="center"/>
        <w:rPr>
          <w:rFonts w:asciiTheme="majorHAnsi" w:hAnsiTheme="majorHAnsi" w:cstheme="majorHAnsi"/>
          <w:bCs/>
          <w:iCs/>
          <w:sz w:val="21"/>
          <w:szCs w:val="21"/>
        </w:rPr>
      </w:pPr>
    </w:p>
    <w:p w14:paraId="17682597" w14:textId="0E0F00BE" w:rsidR="0074573C" w:rsidRPr="00CF121E" w:rsidRDefault="00464C95" w:rsidP="00CF121E">
      <w:pPr>
        <w:pStyle w:val="NormalWeb"/>
        <w:keepNext/>
        <w:spacing w:before="120" w:beforeAutospacing="0" w:after="0" w:afterAutospacing="0"/>
        <w:jc w:val="center"/>
        <w:rPr>
          <w:rFonts w:asciiTheme="majorHAnsi" w:hAnsiTheme="majorHAnsi" w:cstheme="majorHAnsi"/>
          <w:bCs/>
          <w:iCs/>
          <w:sz w:val="28"/>
          <w:szCs w:val="28"/>
        </w:rPr>
      </w:pPr>
      <w:r w:rsidRPr="00CF121E">
        <w:rPr>
          <w:rFonts w:asciiTheme="majorHAnsi" w:hAnsiTheme="majorHAnsi" w:cstheme="majorHAnsi"/>
          <w:bCs/>
          <w:iCs/>
          <w:sz w:val="28"/>
          <w:szCs w:val="28"/>
        </w:rPr>
        <w:t>TICKETS ON</w:t>
      </w:r>
      <w:r w:rsidR="00153046" w:rsidRPr="00CF121E">
        <w:rPr>
          <w:rFonts w:asciiTheme="majorHAnsi" w:hAnsiTheme="majorHAnsi" w:cstheme="majorHAnsi"/>
          <w:bCs/>
          <w:iCs/>
          <w:sz w:val="28"/>
          <w:szCs w:val="28"/>
        </w:rPr>
        <w:t xml:space="preserve"> </w:t>
      </w:r>
      <w:r w:rsidRPr="00CF121E">
        <w:rPr>
          <w:rFonts w:asciiTheme="majorHAnsi" w:hAnsiTheme="majorHAnsi" w:cstheme="majorHAnsi"/>
          <w:bCs/>
          <w:iCs/>
          <w:sz w:val="28"/>
          <w:szCs w:val="28"/>
        </w:rPr>
        <w:t>SALE NOW FOR UPCOMING U.S. TOUR WITH MEDIUM BUILD</w:t>
      </w:r>
    </w:p>
    <w:p w14:paraId="711978B2" w14:textId="0E0AD17F" w:rsidR="006C0EE9" w:rsidRPr="00CF121E" w:rsidRDefault="001964F7" w:rsidP="009C33D3">
      <w:pPr>
        <w:pStyle w:val="Caption"/>
        <w:spacing w:before="240" w:beforeAutospacing="0" w:after="0" w:afterAutospacing="0"/>
        <w:jc w:val="right"/>
        <w:rPr>
          <w:rFonts w:asciiTheme="majorHAnsi" w:hAnsiTheme="majorHAnsi" w:cstheme="majorHAnsi"/>
          <w:bCs/>
          <w:sz w:val="24"/>
          <w:szCs w:val="24"/>
        </w:rPr>
      </w:pPr>
      <w:r w:rsidRPr="00CF121E">
        <w:rPr>
          <w:rFonts w:asciiTheme="majorHAnsi" w:hAnsiTheme="majorHAnsi" w:cstheme="majorHAnsi"/>
          <w:bCs/>
          <w:noProof/>
          <w:sz w:val="24"/>
          <w:szCs w:val="24"/>
        </w:rPr>
        <w:drawing>
          <wp:inline distT="0" distB="0" distL="0" distR="0" wp14:anchorId="5013ADEF" wp14:editId="621A7B48">
            <wp:extent cx="3442876" cy="3442876"/>
            <wp:effectExtent l="0" t="0" r="0" b="0"/>
            <wp:docPr id="1916789261"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89261" name="Picture 1" descr="A cover of a book&#10;&#10;Description automatically generated"/>
                    <pic:cNvPicPr/>
                  </pic:nvPicPr>
                  <pic:blipFill>
                    <a:blip r:embed="rId8"/>
                    <a:stretch>
                      <a:fillRect/>
                    </a:stretch>
                  </pic:blipFill>
                  <pic:spPr>
                    <a:xfrm>
                      <a:off x="0" y="0"/>
                      <a:ext cx="3448378" cy="3448378"/>
                    </a:xfrm>
                    <a:prstGeom prst="rect">
                      <a:avLst/>
                    </a:prstGeom>
                  </pic:spPr>
                </pic:pic>
              </a:graphicData>
            </a:graphic>
          </wp:inline>
        </w:drawing>
      </w:r>
      <w:r w:rsidR="00300F44" w:rsidRPr="00CF121E">
        <w:rPr>
          <w:rFonts w:asciiTheme="majorHAnsi" w:hAnsiTheme="majorHAnsi" w:cstheme="majorHAnsi"/>
          <w:bCs/>
          <w:sz w:val="24"/>
          <w:szCs w:val="24"/>
        </w:rPr>
        <w:t xml:space="preserve">  </w:t>
      </w:r>
      <w:r w:rsidR="002E0E47" w:rsidRPr="00CF121E">
        <w:rPr>
          <w:rFonts w:asciiTheme="majorHAnsi" w:hAnsiTheme="majorHAnsi" w:cstheme="majorHAnsi"/>
          <w:bCs/>
          <w:noProof/>
          <w:sz w:val="24"/>
          <w:szCs w:val="24"/>
        </w:rPr>
        <w:drawing>
          <wp:inline distT="0" distB="0" distL="0" distR="0" wp14:anchorId="1B174F0F" wp14:editId="40D1531A">
            <wp:extent cx="2276475" cy="3413526"/>
            <wp:effectExtent l="0" t="0" r="0" b="3175"/>
            <wp:docPr id="623132483" name="Picture 1" descr="A person in an orang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32483" name="Picture 1" descr="A person in an orange coat&#10;&#10;Description automatically generated"/>
                    <pic:cNvPicPr/>
                  </pic:nvPicPr>
                  <pic:blipFill>
                    <a:blip r:embed="rId9"/>
                    <a:stretch>
                      <a:fillRect/>
                    </a:stretch>
                  </pic:blipFill>
                  <pic:spPr>
                    <a:xfrm>
                      <a:off x="0" y="0"/>
                      <a:ext cx="2278080" cy="3415932"/>
                    </a:xfrm>
                    <a:prstGeom prst="rect">
                      <a:avLst/>
                    </a:prstGeom>
                  </pic:spPr>
                </pic:pic>
              </a:graphicData>
            </a:graphic>
          </wp:inline>
        </w:drawing>
      </w:r>
    </w:p>
    <w:p w14:paraId="0590E7FC" w14:textId="422FB82F" w:rsidR="00CA3CC3" w:rsidRPr="00CA3CC3" w:rsidRDefault="00CA3CC3" w:rsidP="00CA3CC3">
      <w:pPr>
        <w:pStyle w:val="Caption"/>
        <w:spacing w:before="0" w:beforeAutospacing="0" w:after="240" w:afterAutospacing="0"/>
        <w:jc w:val="center"/>
        <w:rPr>
          <w:rFonts w:asciiTheme="majorHAnsi" w:hAnsiTheme="majorHAnsi" w:cstheme="majorHAnsi"/>
          <w:color w:val="222222"/>
          <w:shd w:val="clear" w:color="auto" w:fill="FFFFFF"/>
        </w:rPr>
      </w:pPr>
      <w:r w:rsidRPr="00CA3CC3">
        <w:rPr>
          <w:rFonts w:asciiTheme="majorHAnsi" w:hAnsiTheme="majorHAnsi" w:cstheme="majorHAnsi"/>
          <w:color w:val="222222"/>
          <w:shd w:val="clear" w:color="auto" w:fill="FFFFFF"/>
        </w:rPr>
        <w:t xml:space="preserve">Download hi-res single art </w:t>
      </w:r>
      <w:hyperlink r:id="rId10" w:history="1">
        <w:r w:rsidRPr="00CA3CC3">
          <w:rPr>
            <w:rStyle w:val="Hyperlink"/>
            <w:rFonts w:asciiTheme="majorHAnsi" w:hAnsiTheme="majorHAnsi" w:cstheme="majorHAnsi"/>
            <w:shd w:val="clear" w:color="auto" w:fill="FFFFFF"/>
          </w:rPr>
          <w:t>HERE</w:t>
        </w:r>
      </w:hyperlink>
      <w:r>
        <w:rPr>
          <w:rFonts w:asciiTheme="majorHAnsi" w:hAnsiTheme="majorHAnsi" w:cstheme="majorHAnsi"/>
          <w:color w:val="222222"/>
          <w:shd w:val="clear" w:color="auto" w:fill="FFFFFF"/>
        </w:rPr>
        <w:t xml:space="preserve"> | </w:t>
      </w:r>
      <w:r w:rsidRPr="00CA3CC3">
        <w:rPr>
          <w:rFonts w:asciiTheme="majorHAnsi" w:hAnsiTheme="majorHAnsi" w:cstheme="majorHAnsi"/>
          <w:color w:val="222222"/>
          <w:shd w:val="clear" w:color="auto" w:fill="FFFFFF"/>
        </w:rPr>
        <w:t xml:space="preserve">Download hi-res press photo by Mikayla Miller </w:t>
      </w:r>
      <w:hyperlink r:id="rId11" w:history="1">
        <w:r w:rsidRPr="00CA3CC3">
          <w:rPr>
            <w:rStyle w:val="Hyperlink"/>
            <w:rFonts w:asciiTheme="majorHAnsi" w:hAnsiTheme="majorHAnsi" w:cstheme="majorHAnsi"/>
            <w:shd w:val="clear" w:color="auto" w:fill="FFFFFF"/>
          </w:rPr>
          <w:t>HERE</w:t>
        </w:r>
      </w:hyperlink>
    </w:p>
    <w:p w14:paraId="052B289C" w14:textId="309AF5F2" w:rsidR="00F84554" w:rsidRPr="00CF121E" w:rsidRDefault="00F84554" w:rsidP="00383C46">
      <w:pPr>
        <w:spacing w:before="240"/>
        <w:rPr>
          <w:rFonts w:asciiTheme="majorHAnsi" w:hAnsiTheme="majorHAnsi" w:cstheme="majorHAnsi"/>
          <w:szCs w:val="24"/>
        </w:rPr>
      </w:pPr>
      <w:r w:rsidRPr="00CF121E">
        <w:rPr>
          <w:rFonts w:asciiTheme="majorHAnsi" w:hAnsiTheme="majorHAnsi" w:cstheme="majorHAnsi"/>
          <w:b/>
          <w:bCs/>
          <w:szCs w:val="24"/>
        </w:rPr>
        <w:t>August 18</w:t>
      </w:r>
      <w:r w:rsidR="00E80ECE" w:rsidRPr="00CF121E">
        <w:rPr>
          <w:rFonts w:asciiTheme="majorHAnsi" w:hAnsiTheme="majorHAnsi" w:cstheme="majorHAnsi"/>
          <w:b/>
          <w:bCs/>
          <w:szCs w:val="24"/>
        </w:rPr>
        <w:t>, 202</w:t>
      </w:r>
      <w:r w:rsidR="008A7FE3" w:rsidRPr="00CF121E">
        <w:rPr>
          <w:rFonts w:asciiTheme="majorHAnsi" w:hAnsiTheme="majorHAnsi" w:cstheme="majorHAnsi"/>
          <w:b/>
          <w:bCs/>
          <w:szCs w:val="24"/>
        </w:rPr>
        <w:t>3</w:t>
      </w:r>
      <w:r w:rsidR="00CF121E">
        <w:rPr>
          <w:rFonts w:asciiTheme="majorHAnsi" w:hAnsiTheme="majorHAnsi" w:cstheme="majorHAnsi"/>
          <w:b/>
          <w:bCs/>
          <w:szCs w:val="24"/>
        </w:rPr>
        <w:t xml:space="preserve"> (Los Angeles, CA)</w:t>
      </w:r>
      <w:r w:rsidR="003E0737" w:rsidRPr="00CF121E">
        <w:rPr>
          <w:rFonts w:asciiTheme="majorHAnsi" w:hAnsiTheme="majorHAnsi" w:cstheme="majorHAnsi"/>
          <w:szCs w:val="24"/>
        </w:rPr>
        <w:t>—</w:t>
      </w:r>
      <w:r w:rsidR="0082710F" w:rsidRPr="00CF121E">
        <w:rPr>
          <w:rFonts w:asciiTheme="majorHAnsi" w:hAnsiTheme="majorHAnsi" w:cstheme="majorHAnsi"/>
          <w:szCs w:val="24"/>
        </w:rPr>
        <w:t xml:space="preserve">Today, </w:t>
      </w:r>
      <w:r w:rsidR="0074573C" w:rsidRPr="00CF121E">
        <w:rPr>
          <w:rFonts w:asciiTheme="majorHAnsi" w:hAnsiTheme="majorHAnsi" w:cstheme="majorHAnsi"/>
          <w:szCs w:val="24"/>
        </w:rPr>
        <w:t xml:space="preserve">Los Angeles-based vocalist, songwriter and multi-instrumentalist </w:t>
      </w:r>
      <w:r w:rsidR="0074573C" w:rsidRPr="00CF121E">
        <w:rPr>
          <w:rFonts w:asciiTheme="majorHAnsi" w:hAnsiTheme="majorHAnsi" w:cstheme="majorHAnsi"/>
          <w:b/>
          <w:bCs/>
          <w:szCs w:val="24"/>
        </w:rPr>
        <w:t>Rett Madison</w:t>
      </w:r>
      <w:r w:rsidR="0074573C" w:rsidRPr="00CF121E">
        <w:rPr>
          <w:rFonts w:asciiTheme="majorHAnsi" w:hAnsiTheme="majorHAnsi" w:cstheme="majorHAnsi"/>
          <w:szCs w:val="24"/>
        </w:rPr>
        <w:t xml:space="preserve"> </w:t>
      </w:r>
      <w:r w:rsidRPr="00CF121E">
        <w:rPr>
          <w:rFonts w:asciiTheme="majorHAnsi" w:hAnsiTheme="majorHAnsi" w:cstheme="majorHAnsi"/>
          <w:szCs w:val="24"/>
        </w:rPr>
        <w:t>unveils a new</w:t>
      </w:r>
      <w:r w:rsidR="00CD13C0" w:rsidRPr="00CF121E">
        <w:rPr>
          <w:rFonts w:asciiTheme="majorHAnsi" w:hAnsiTheme="majorHAnsi" w:cstheme="majorHAnsi"/>
          <w:szCs w:val="24"/>
        </w:rPr>
        <w:t xml:space="preserve"> </w:t>
      </w:r>
      <w:r w:rsidR="008362E1" w:rsidRPr="00CF121E">
        <w:rPr>
          <w:rFonts w:asciiTheme="majorHAnsi" w:hAnsiTheme="majorHAnsi" w:cstheme="majorHAnsi"/>
          <w:szCs w:val="24"/>
        </w:rPr>
        <w:t>heartfelt</w:t>
      </w:r>
      <w:r w:rsidRPr="00CF121E">
        <w:rPr>
          <w:rFonts w:asciiTheme="majorHAnsi" w:hAnsiTheme="majorHAnsi" w:cstheme="majorHAnsi"/>
          <w:szCs w:val="24"/>
        </w:rPr>
        <w:t xml:space="preserve"> track, “</w:t>
      </w:r>
      <w:r w:rsidRPr="00CF121E">
        <w:rPr>
          <w:rFonts w:asciiTheme="majorHAnsi" w:hAnsiTheme="majorHAnsi" w:cstheme="majorHAnsi"/>
          <w:b/>
          <w:bCs/>
          <w:szCs w:val="24"/>
        </w:rPr>
        <w:t>Fortune Teller</w:t>
      </w:r>
      <w:r w:rsidRPr="00CF121E">
        <w:rPr>
          <w:rFonts w:asciiTheme="majorHAnsi" w:hAnsiTheme="majorHAnsi" w:cstheme="majorHAnsi"/>
          <w:szCs w:val="24"/>
        </w:rPr>
        <w:t xml:space="preserve">,” </w:t>
      </w:r>
      <w:r w:rsidR="00C54CF4" w:rsidRPr="00CF121E">
        <w:rPr>
          <w:rFonts w:asciiTheme="majorHAnsi" w:hAnsiTheme="majorHAnsi" w:cstheme="majorHAnsi"/>
          <w:szCs w:val="24"/>
        </w:rPr>
        <w:t xml:space="preserve">via Nashville’s </w:t>
      </w:r>
      <w:r w:rsidR="00C54CF4" w:rsidRPr="00CF121E">
        <w:rPr>
          <w:rFonts w:asciiTheme="majorHAnsi" w:hAnsiTheme="majorHAnsi" w:cstheme="majorHAnsi"/>
          <w:b/>
          <w:bCs/>
          <w:szCs w:val="24"/>
        </w:rPr>
        <w:t>War Buddha Records</w:t>
      </w:r>
      <w:r w:rsidR="00C54CF4" w:rsidRPr="00CF121E">
        <w:rPr>
          <w:rFonts w:asciiTheme="majorHAnsi" w:hAnsiTheme="majorHAnsi" w:cstheme="majorHAnsi"/>
          <w:szCs w:val="24"/>
        </w:rPr>
        <w:t xml:space="preserve"> and </w:t>
      </w:r>
      <w:r w:rsidR="00C54CF4" w:rsidRPr="00CF121E">
        <w:rPr>
          <w:rFonts w:asciiTheme="majorHAnsi" w:hAnsiTheme="majorHAnsi" w:cstheme="majorHAnsi"/>
          <w:b/>
          <w:bCs/>
          <w:szCs w:val="24"/>
        </w:rPr>
        <w:t>Warner Records</w:t>
      </w:r>
      <w:r w:rsidR="00C54CF4" w:rsidRPr="00CF121E">
        <w:rPr>
          <w:rFonts w:asciiTheme="majorHAnsi" w:hAnsiTheme="majorHAnsi" w:cstheme="majorHAnsi"/>
          <w:szCs w:val="24"/>
        </w:rPr>
        <w:t xml:space="preserve">. The </w:t>
      </w:r>
      <w:r w:rsidR="00AA4CE7" w:rsidRPr="00CF121E">
        <w:rPr>
          <w:rFonts w:asciiTheme="majorHAnsi" w:hAnsiTheme="majorHAnsi" w:cstheme="majorHAnsi"/>
          <w:szCs w:val="24"/>
        </w:rPr>
        <w:t xml:space="preserve">video, directed </w:t>
      </w:r>
      <w:r w:rsidR="00AA4CE7" w:rsidRPr="00CF121E">
        <w:rPr>
          <w:rFonts w:asciiTheme="majorHAnsi" w:hAnsiTheme="majorHAnsi" w:cstheme="majorHAnsi"/>
          <w:b/>
          <w:bCs/>
          <w:szCs w:val="24"/>
        </w:rPr>
        <w:t>by Joelle Grace Taylor</w:t>
      </w:r>
      <w:r w:rsidR="00AA4CE7" w:rsidRPr="00CF121E">
        <w:rPr>
          <w:rFonts w:asciiTheme="majorHAnsi" w:hAnsiTheme="majorHAnsi" w:cstheme="majorHAnsi"/>
          <w:szCs w:val="24"/>
        </w:rPr>
        <w:t xml:space="preserve"> (</w:t>
      </w:r>
      <w:proofErr w:type="spellStart"/>
      <w:r w:rsidR="00AA4CE7" w:rsidRPr="00CF121E">
        <w:rPr>
          <w:rFonts w:asciiTheme="majorHAnsi" w:hAnsiTheme="majorHAnsi" w:cstheme="majorHAnsi"/>
          <w:szCs w:val="24"/>
        </w:rPr>
        <w:t>Kaytranada</w:t>
      </w:r>
      <w:proofErr w:type="spellEnd"/>
      <w:r w:rsidR="00AA4CE7" w:rsidRPr="00CF121E">
        <w:rPr>
          <w:rFonts w:asciiTheme="majorHAnsi" w:hAnsiTheme="majorHAnsi" w:cstheme="majorHAnsi"/>
          <w:szCs w:val="24"/>
        </w:rPr>
        <w:t>, Ariana Greenblatt, Rob Lowe)</w:t>
      </w:r>
      <w:r w:rsidR="00F96359" w:rsidRPr="00CF121E">
        <w:rPr>
          <w:rFonts w:asciiTheme="majorHAnsi" w:hAnsiTheme="majorHAnsi" w:cstheme="majorHAnsi"/>
          <w:szCs w:val="24"/>
        </w:rPr>
        <w:t xml:space="preserve"> and choreographed by </w:t>
      </w:r>
      <w:r w:rsidR="00F96359" w:rsidRPr="00CF121E">
        <w:rPr>
          <w:rFonts w:asciiTheme="majorHAnsi" w:hAnsiTheme="majorHAnsi" w:cstheme="majorHAnsi"/>
          <w:b/>
          <w:bCs/>
          <w:szCs w:val="24"/>
        </w:rPr>
        <w:t>Carlena Britch</w:t>
      </w:r>
      <w:r w:rsidR="00F96359" w:rsidRPr="00CF121E">
        <w:rPr>
          <w:rFonts w:asciiTheme="majorHAnsi" w:hAnsiTheme="majorHAnsi" w:cstheme="majorHAnsi"/>
          <w:szCs w:val="24"/>
        </w:rPr>
        <w:t xml:space="preserve"> (Justin Bieber, Beyonce, Gwen Stefani),</w:t>
      </w:r>
      <w:r w:rsidR="00C54CF4" w:rsidRPr="00CF121E">
        <w:rPr>
          <w:rFonts w:asciiTheme="majorHAnsi" w:hAnsiTheme="majorHAnsi" w:cstheme="majorHAnsi"/>
          <w:szCs w:val="24"/>
        </w:rPr>
        <w:t xml:space="preserve"> is also out today</w:t>
      </w:r>
      <w:r w:rsidRPr="00CF121E">
        <w:rPr>
          <w:rFonts w:asciiTheme="majorHAnsi" w:hAnsiTheme="majorHAnsi" w:cstheme="majorHAnsi"/>
          <w:szCs w:val="24"/>
        </w:rPr>
        <w:t>—</w:t>
      </w:r>
      <w:r w:rsidR="00C54CF4" w:rsidRPr="00CF121E">
        <w:rPr>
          <w:rFonts w:asciiTheme="majorHAnsi" w:hAnsiTheme="majorHAnsi" w:cstheme="majorHAnsi"/>
          <w:szCs w:val="24"/>
        </w:rPr>
        <w:t>watch</w:t>
      </w:r>
      <w:r w:rsidRPr="00CF121E">
        <w:rPr>
          <w:rFonts w:asciiTheme="majorHAnsi" w:hAnsiTheme="majorHAnsi" w:cstheme="majorHAnsi"/>
          <w:szCs w:val="24"/>
        </w:rPr>
        <w:t xml:space="preserve"> </w:t>
      </w:r>
      <w:hyperlink r:id="rId12" w:history="1">
        <w:r w:rsidR="00CA3CC3" w:rsidRPr="00CE7419">
          <w:rPr>
            <w:rStyle w:val="Hyperlink"/>
            <w:rFonts w:asciiTheme="majorHAnsi" w:hAnsiTheme="majorHAnsi" w:cstheme="majorHAnsi"/>
            <w:b/>
            <w:bCs/>
            <w:szCs w:val="24"/>
          </w:rPr>
          <w:t>HERE</w:t>
        </w:r>
      </w:hyperlink>
      <w:r w:rsidRPr="00CF121E">
        <w:rPr>
          <w:rFonts w:asciiTheme="majorHAnsi" w:hAnsiTheme="majorHAnsi" w:cstheme="majorHAnsi"/>
          <w:szCs w:val="24"/>
        </w:rPr>
        <w:t xml:space="preserve"> and </w:t>
      </w:r>
      <w:r w:rsidR="00C54CF4" w:rsidRPr="00CF121E">
        <w:rPr>
          <w:rFonts w:asciiTheme="majorHAnsi" w:hAnsiTheme="majorHAnsi" w:cstheme="majorHAnsi"/>
          <w:szCs w:val="24"/>
        </w:rPr>
        <w:t>listen</w:t>
      </w:r>
      <w:r w:rsidRPr="00CF121E">
        <w:rPr>
          <w:rFonts w:asciiTheme="majorHAnsi" w:hAnsiTheme="majorHAnsi" w:cstheme="majorHAnsi"/>
          <w:szCs w:val="24"/>
        </w:rPr>
        <w:t xml:space="preserve"> </w:t>
      </w:r>
      <w:r w:rsidR="00CE7419">
        <w:rPr>
          <w:rFonts w:asciiTheme="majorHAnsi" w:hAnsiTheme="majorHAnsi" w:cstheme="majorHAnsi"/>
          <w:b/>
          <w:bCs/>
          <w:color w:val="FF0000"/>
          <w:szCs w:val="24"/>
        </w:rPr>
        <w:fldChar w:fldCharType="begin"/>
      </w:r>
      <w:r w:rsidR="00CE7419">
        <w:rPr>
          <w:rFonts w:asciiTheme="majorHAnsi" w:hAnsiTheme="majorHAnsi" w:cstheme="majorHAnsi"/>
          <w:b/>
          <w:bCs/>
          <w:color w:val="FF0000"/>
          <w:szCs w:val="24"/>
        </w:rPr>
        <w:instrText xml:space="preserve"> HYPERLINK "https://rettmadison.lnk.to/fortuneteller" </w:instrText>
      </w:r>
      <w:r w:rsidR="00CE7419">
        <w:rPr>
          <w:rFonts w:asciiTheme="majorHAnsi" w:hAnsiTheme="majorHAnsi" w:cstheme="majorHAnsi"/>
          <w:b/>
          <w:bCs/>
          <w:color w:val="FF0000"/>
          <w:szCs w:val="24"/>
        </w:rPr>
      </w:r>
      <w:r w:rsidR="00CE7419">
        <w:rPr>
          <w:rFonts w:asciiTheme="majorHAnsi" w:hAnsiTheme="majorHAnsi" w:cstheme="majorHAnsi"/>
          <w:b/>
          <w:bCs/>
          <w:color w:val="FF0000"/>
          <w:szCs w:val="24"/>
        </w:rPr>
        <w:fldChar w:fldCharType="separate"/>
      </w:r>
      <w:r w:rsidR="00CA3CC3" w:rsidRPr="00CE7419">
        <w:rPr>
          <w:rStyle w:val="Hyperlink"/>
          <w:rFonts w:asciiTheme="majorHAnsi" w:hAnsiTheme="majorHAnsi" w:cstheme="majorHAnsi"/>
          <w:b/>
          <w:bCs/>
          <w:szCs w:val="24"/>
        </w:rPr>
        <w:t>HERE</w:t>
      </w:r>
      <w:r w:rsidR="00CE7419">
        <w:rPr>
          <w:rFonts w:asciiTheme="majorHAnsi" w:hAnsiTheme="majorHAnsi" w:cstheme="majorHAnsi"/>
          <w:b/>
          <w:bCs/>
          <w:color w:val="FF0000"/>
          <w:szCs w:val="24"/>
        </w:rPr>
        <w:fldChar w:fldCharType="end"/>
      </w:r>
      <w:r w:rsidR="00CA3CC3">
        <w:rPr>
          <w:rFonts w:asciiTheme="majorHAnsi" w:hAnsiTheme="majorHAnsi" w:cstheme="majorHAnsi"/>
          <w:szCs w:val="24"/>
        </w:rPr>
        <w:t>.</w:t>
      </w:r>
      <w:r w:rsidRPr="00CF121E">
        <w:rPr>
          <w:rFonts w:asciiTheme="majorHAnsi" w:hAnsiTheme="majorHAnsi" w:cstheme="majorHAnsi"/>
          <w:szCs w:val="24"/>
        </w:rPr>
        <w:t xml:space="preserve"> More music from </w:t>
      </w:r>
      <w:r w:rsidRPr="00CA3CC3">
        <w:rPr>
          <w:rFonts w:asciiTheme="majorHAnsi" w:hAnsiTheme="majorHAnsi" w:cstheme="majorHAnsi"/>
          <w:b/>
          <w:bCs/>
          <w:szCs w:val="24"/>
        </w:rPr>
        <w:t>Madison</w:t>
      </w:r>
      <w:r w:rsidRPr="00CF121E">
        <w:rPr>
          <w:rFonts w:asciiTheme="majorHAnsi" w:hAnsiTheme="majorHAnsi" w:cstheme="majorHAnsi"/>
          <w:szCs w:val="24"/>
        </w:rPr>
        <w:t xml:space="preserve"> is imminent. </w:t>
      </w:r>
    </w:p>
    <w:p w14:paraId="576DDEDC" w14:textId="28368C9E" w:rsidR="004E209A" w:rsidRPr="00CA3CC3" w:rsidRDefault="004E209A" w:rsidP="00CF121E">
      <w:pPr>
        <w:spacing w:before="120"/>
        <w:ind w:right="720"/>
        <w:rPr>
          <w:rFonts w:asciiTheme="majorHAnsi" w:hAnsiTheme="majorHAnsi" w:cstheme="majorHAnsi"/>
          <w:i/>
          <w:iCs/>
          <w:szCs w:val="24"/>
        </w:rPr>
      </w:pPr>
      <w:r w:rsidRPr="00CA3CC3">
        <w:rPr>
          <w:rFonts w:asciiTheme="majorHAnsi" w:hAnsiTheme="majorHAnsi" w:cstheme="majorHAnsi"/>
          <w:i/>
          <w:iCs/>
          <w:szCs w:val="24"/>
        </w:rPr>
        <w:t>“While I’m no longer a religious person, I still consider myself to be very spiritual</w:t>
      </w:r>
      <w:r w:rsidR="006A65F7" w:rsidRPr="00CA3CC3">
        <w:rPr>
          <w:rFonts w:asciiTheme="majorHAnsi" w:hAnsiTheme="majorHAnsi" w:cstheme="majorHAnsi"/>
          <w:i/>
          <w:iCs/>
          <w:szCs w:val="24"/>
        </w:rPr>
        <w:t>,”</w:t>
      </w:r>
      <w:r w:rsidR="006A65F7" w:rsidRPr="00CF121E">
        <w:rPr>
          <w:rFonts w:asciiTheme="majorHAnsi" w:hAnsiTheme="majorHAnsi" w:cstheme="majorHAnsi"/>
          <w:szCs w:val="24"/>
        </w:rPr>
        <w:t xml:space="preserve"> says </w:t>
      </w:r>
      <w:r w:rsidR="006A65F7" w:rsidRPr="00CA3CC3">
        <w:rPr>
          <w:rFonts w:asciiTheme="majorHAnsi" w:hAnsiTheme="majorHAnsi" w:cstheme="majorHAnsi"/>
          <w:b/>
          <w:bCs/>
          <w:szCs w:val="24"/>
        </w:rPr>
        <w:t>Madison.</w:t>
      </w:r>
      <w:r w:rsidR="006A65F7" w:rsidRPr="00CF121E">
        <w:rPr>
          <w:rFonts w:asciiTheme="majorHAnsi" w:hAnsiTheme="majorHAnsi" w:cstheme="majorHAnsi"/>
          <w:szCs w:val="24"/>
        </w:rPr>
        <w:t xml:space="preserve"> </w:t>
      </w:r>
      <w:r w:rsidR="006A65F7" w:rsidRPr="00CA3CC3">
        <w:rPr>
          <w:rFonts w:asciiTheme="majorHAnsi" w:hAnsiTheme="majorHAnsi" w:cstheme="majorHAnsi"/>
          <w:i/>
          <w:iCs/>
          <w:szCs w:val="24"/>
        </w:rPr>
        <w:t>“</w:t>
      </w:r>
      <w:r w:rsidRPr="00CA3CC3">
        <w:rPr>
          <w:rFonts w:asciiTheme="majorHAnsi" w:hAnsiTheme="majorHAnsi" w:cstheme="majorHAnsi"/>
          <w:i/>
          <w:iCs/>
          <w:szCs w:val="24"/>
        </w:rPr>
        <w:t>A few months after I lost my mom, I sought out psychics and mediums because I was curious if anyone could connect to my mother’s spirit. I was really seeking comfort and reassurance at the time.</w:t>
      </w:r>
    </w:p>
    <w:p w14:paraId="153DF6F8" w14:textId="4BC2F9F3" w:rsidR="006A65F7" w:rsidRPr="00CA3CC3" w:rsidRDefault="006A65F7" w:rsidP="00CF121E">
      <w:pPr>
        <w:spacing w:before="120"/>
        <w:ind w:right="720"/>
        <w:rPr>
          <w:rFonts w:asciiTheme="majorHAnsi" w:hAnsiTheme="majorHAnsi" w:cstheme="majorHAnsi"/>
          <w:i/>
          <w:iCs/>
          <w:szCs w:val="24"/>
        </w:rPr>
      </w:pPr>
      <w:r w:rsidRPr="00CA3CC3">
        <w:rPr>
          <w:rFonts w:asciiTheme="majorHAnsi" w:hAnsiTheme="majorHAnsi" w:cstheme="majorHAnsi"/>
          <w:i/>
          <w:iCs/>
          <w:szCs w:val="24"/>
        </w:rPr>
        <w:t xml:space="preserve">I wrote ‘Fortune Teller’ after an emotional reading with my friend and psychic medium, Natalie James Taylor, who also plays the role of the infomercial psychic in the music video. It was a full circle moment to have Natalie on set. She’s brought me comfort and clarity during our readings over the past few years and has helped me connect with my </w:t>
      </w:r>
      <w:r w:rsidRPr="00CA3CC3">
        <w:rPr>
          <w:rFonts w:asciiTheme="majorHAnsi" w:hAnsiTheme="majorHAnsi" w:cstheme="majorHAnsi"/>
          <w:i/>
          <w:iCs/>
          <w:szCs w:val="24"/>
        </w:rPr>
        <w:lastRenderedPageBreak/>
        <w:t>mother in spirit. Natalie is incredibly gifted and kind, and I’m so excited that she makes a cameo in the music video.</w:t>
      </w:r>
    </w:p>
    <w:p w14:paraId="386A3B82" w14:textId="60888382" w:rsidR="00F84554" w:rsidRPr="00CA3CC3" w:rsidRDefault="006A65F7" w:rsidP="00CF121E">
      <w:pPr>
        <w:spacing w:before="120"/>
        <w:ind w:right="720"/>
        <w:rPr>
          <w:rFonts w:asciiTheme="majorHAnsi" w:hAnsiTheme="majorHAnsi" w:cstheme="majorHAnsi"/>
          <w:i/>
          <w:iCs/>
          <w:szCs w:val="24"/>
        </w:rPr>
      </w:pPr>
      <w:r w:rsidRPr="00CA3CC3">
        <w:rPr>
          <w:rFonts w:asciiTheme="majorHAnsi" w:hAnsiTheme="majorHAnsi" w:cstheme="majorHAnsi"/>
          <w:i/>
          <w:iCs/>
          <w:szCs w:val="24"/>
        </w:rPr>
        <w:t>When I started to imagine concepts for the music video, I had a distant memory of an infomercial for a psychic hotline that I must have seen on television when I’d stay up past my bedtime as a kid. I really wanted the video to feel lighthearted and fun in contrast to the lyrics so recreating 90s infomercials felt like a perfect match.</w:t>
      </w:r>
      <w:r w:rsidR="004E209A" w:rsidRPr="00CA3CC3">
        <w:rPr>
          <w:rFonts w:asciiTheme="majorHAnsi" w:hAnsiTheme="majorHAnsi" w:cstheme="majorHAnsi"/>
          <w:i/>
          <w:iCs/>
          <w:szCs w:val="24"/>
        </w:rPr>
        <w:t>”</w:t>
      </w:r>
    </w:p>
    <w:p w14:paraId="02283CD8" w14:textId="1C999311" w:rsidR="0085373B" w:rsidRPr="00CF121E" w:rsidRDefault="008D7DBD" w:rsidP="0085373B">
      <w:pPr>
        <w:spacing w:before="120"/>
        <w:rPr>
          <w:rFonts w:asciiTheme="majorHAnsi" w:hAnsiTheme="majorHAnsi" w:cstheme="majorHAnsi"/>
          <w:szCs w:val="24"/>
        </w:rPr>
      </w:pPr>
      <w:r w:rsidRPr="00CF121E">
        <w:rPr>
          <w:rFonts w:asciiTheme="majorHAnsi" w:hAnsiTheme="majorHAnsi" w:cstheme="majorHAnsi"/>
          <w:szCs w:val="24"/>
        </w:rPr>
        <w:t xml:space="preserve">Additionally, </w:t>
      </w:r>
      <w:r w:rsidRPr="00CA3CC3">
        <w:rPr>
          <w:rFonts w:asciiTheme="majorHAnsi" w:hAnsiTheme="majorHAnsi" w:cstheme="majorHAnsi"/>
          <w:b/>
          <w:bCs/>
          <w:szCs w:val="24"/>
        </w:rPr>
        <w:t>Madison</w:t>
      </w:r>
      <w:r w:rsidR="00087F0A" w:rsidRPr="00CF121E">
        <w:rPr>
          <w:rFonts w:asciiTheme="majorHAnsi" w:hAnsiTheme="majorHAnsi" w:cstheme="majorHAnsi"/>
          <w:szCs w:val="24"/>
        </w:rPr>
        <w:t xml:space="preserve"> will tour the U.S. with </w:t>
      </w:r>
      <w:r w:rsidR="00087F0A" w:rsidRPr="00CF121E">
        <w:rPr>
          <w:rFonts w:asciiTheme="majorHAnsi" w:hAnsiTheme="majorHAnsi" w:cstheme="majorHAnsi"/>
          <w:b/>
          <w:bCs/>
          <w:szCs w:val="24"/>
        </w:rPr>
        <w:t>Medium Build</w:t>
      </w:r>
      <w:r w:rsidR="00087F0A" w:rsidRPr="00CF121E">
        <w:rPr>
          <w:rFonts w:asciiTheme="majorHAnsi" w:hAnsiTheme="majorHAnsi" w:cstheme="majorHAnsi"/>
          <w:szCs w:val="24"/>
        </w:rPr>
        <w:t xml:space="preserve"> next month before playing her first headline show in London—get tickets </w:t>
      </w:r>
      <w:hyperlink r:id="rId13" w:history="1">
        <w:r w:rsidR="00CA3CC3" w:rsidRPr="00CA3CC3">
          <w:rPr>
            <w:rStyle w:val="Hyperlink"/>
            <w:rFonts w:asciiTheme="majorHAnsi" w:hAnsiTheme="majorHAnsi" w:cstheme="majorHAnsi"/>
            <w:b/>
            <w:bCs/>
            <w:szCs w:val="24"/>
          </w:rPr>
          <w:t>HERE</w:t>
        </w:r>
      </w:hyperlink>
      <w:r w:rsidR="00087F0A" w:rsidRPr="00CF121E">
        <w:rPr>
          <w:rStyle w:val="Hyperlink"/>
          <w:rFonts w:asciiTheme="majorHAnsi" w:hAnsiTheme="majorHAnsi" w:cstheme="majorHAnsi"/>
          <w:color w:val="000000" w:themeColor="text1"/>
          <w:szCs w:val="24"/>
          <w:u w:val="none"/>
        </w:rPr>
        <w:t xml:space="preserve"> and see full routing below. </w:t>
      </w:r>
      <w:r w:rsidR="00087F0A" w:rsidRPr="00CA3CC3">
        <w:rPr>
          <w:rStyle w:val="Hyperlink"/>
          <w:rFonts w:asciiTheme="majorHAnsi" w:hAnsiTheme="majorHAnsi" w:cstheme="majorHAnsi"/>
          <w:b/>
          <w:bCs/>
          <w:color w:val="000000" w:themeColor="text1"/>
          <w:szCs w:val="24"/>
          <w:u w:val="none"/>
        </w:rPr>
        <w:t>Madison</w:t>
      </w:r>
      <w:r w:rsidR="00087F0A" w:rsidRPr="00CF121E">
        <w:rPr>
          <w:rStyle w:val="Hyperlink"/>
          <w:rFonts w:asciiTheme="majorHAnsi" w:hAnsiTheme="majorHAnsi" w:cstheme="majorHAnsi"/>
          <w:color w:val="000000" w:themeColor="text1"/>
          <w:szCs w:val="24"/>
          <w:u w:val="none"/>
        </w:rPr>
        <w:t xml:space="preserve"> recently wrapped a run of U.S. dates with </w:t>
      </w:r>
      <w:r w:rsidR="0062564F" w:rsidRPr="00CF121E">
        <w:rPr>
          <w:rFonts w:asciiTheme="majorHAnsi" w:hAnsiTheme="majorHAnsi" w:cstheme="majorHAnsi"/>
          <w:b/>
          <w:bCs/>
          <w:szCs w:val="24"/>
        </w:rPr>
        <w:t xml:space="preserve">The Head </w:t>
      </w:r>
      <w:proofErr w:type="gramStart"/>
      <w:r w:rsidR="0062564F" w:rsidRPr="00CF121E">
        <w:rPr>
          <w:rFonts w:asciiTheme="majorHAnsi" w:hAnsiTheme="majorHAnsi" w:cstheme="majorHAnsi"/>
          <w:b/>
          <w:bCs/>
          <w:szCs w:val="24"/>
        </w:rPr>
        <w:t>And</w:t>
      </w:r>
      <w:proofErr w:type="gramEnd"/>
      <w:r w:rsidR="0062564F" w:rsidRPr="00CF121E">
        <w:rPr>
          <w:rFonts w:asciiTheme="majorHAnsi" w:hAnsiTheme="majorHAnsi" w:cstheme="majorHAnsi"/>
          <w:b/>
          <w:bCs/>
          <w:szCs w:val="24"/>
        </w:rPr>
        <w:t xml:space="preserve"> The Heart</w:t>
      </w:r>
      <w:r w:rsidR="0062564F" w:rsidRPr="00CF121E">
        <w:rPr>
          <w:rFonts w:asciiTheme="majorHAnsi" w:hAnsiTheme="majorHAnsi" w:cstheme="majorHAnsi"/>
          <w:szCs w:val="24"/>
        </w:rPr>
        <w:t xml:space="preserve">, </w:t>
      </w:r>
      <w:r w:rsidR="0062564F" w:rsidRPr="00CF121E">
        <w:rPr>
          <w:rFonts w:asciiTheme="majorHAnsi" w:hAnsiTheme="majorHAnsi" w:cstheme="majorHAnsi"/>
          <w:b/>
          <w:bCs/>
          <w:szCs w:val="24"/>
        </w:rPr>
        <w:t xml:space="preserve">Andy </w:t>
      </w:r>
      <w:proofErr w:type="spellStart"/>
      <w:r w:rsidR="0062564F" w:rsidRPr="00CF121E">
        <w:rPr>
          <w:rFonts w:asciiTheme="majorHAnsi" w:hAnsiTheme="majorHAnsi" w:cstheme="majorHAnsi"/>
          <w:b/>
          <w:bCs/>
          <w:szCs w:val="24"/>
        </w:rPr>
        <w:t>Grammer</w:t>
      </w:r>
      <w:proofErr w:type="spellEnd"/>
      <w:r w:rsidR="000B2315" w:rsidRPr="00CF121E">
        <w:rPr>
          <w:rFonts w:asciiTheme="majorHAnsi" w:hAnsiTheme="majorHAnsi" w:cstheme="majorHAnsi"/>
          <w:szCs w:val="24"/>
        </w:rPr>
        <w:t xml:space="preserve"> and </w:t>
      </w:r>
      <w:r w:rsidR="0062564F" w:rsidRPr="00CF121E">
        <w:rPr>
          <w:rFonts w:asciiTheme="majorHAnsi" w:hAnsiTheme="majorHAnsi" w:cstheme="majorHAnsi"/>
          <w:b/>
          <w:bCs/>
          <w:szCs w:val="24"/>
        </w:rPr>
        <w:t>Fitz &amp; The Tantrums</w:t>
      </w:r>
      <w:r w:rsidR="0062564F" w:rsidRPr="00CF121E">
        <w:rPr>
          <w:rFonts w:asciiTheme="majorHAnsi" w:hAnsiTheme="majorHAnsi" w:cstheme="majorHAnsi"/>
          <w:szCs w:val="24"/>
        </w:rPr>
        <w:t xml:space="preserve">. </w:t>
      </w:r>
    </w:p>
    <w:p w14:paraId="03F061CA" w14:textId="496DFDDD" w:rsidR="002A1073" w:rsidRPr="00CF121E" w:rsidRDefault="002A1073" w:rsidP="0085373B">
      <w:pPr>
        <w:spacing w:before="120"/>
        <w:rPr>
          <w:rFonts w:asciiTheme="majorHAnsi" w:hAnsiTheme="majorHAnsi" w:cstheme="majorHAnsi"/>
          <w:szCs w:val="24"/>
        </w:rPr>
      </w:pPr>
      <w:r w:rsidRPr="00CA3CC3">
        <w:rPr>
          <w:rFonts w:asciiTheme="majorHAnsi" w:hAnsiTheme="majorHAnsi" w:cstheme="majorHAnsi"/>
          <w:b/>
          <w:bCs/>
          <w:szCs w:val="24"/>
        </w:rPr>
        <w:t>Madison</w:t>
      </w:r>
      <w:r w:rsidR="00D53054" w:rsidRPr="00CF121E">
        <w:rPr>
          <w:rFonts w:asciiTheme="majorHAnsi" w:hAnsiTheme="majorHAnsi" w:cstheme="majorHAnsi"/>
          <w:szCs w:val="24"/>
        </w:rPr>
        <w:t xml:space="preserve"> most recently unveiled a new version of</w:t>
      </w:r>
      <w:r w:rsidRPr="00CF121E">
        <w:rPr>
          <w:rFonts w:asciiTheme="majorHAnsi" w:hAnsiTheme="majorHAnsi" w:cstheme="majorHAnsi"/>
          <w:szCs w:val="24"/>
        </w:rPr>
        <w:t xml:space="preserve"> “</w:t>
      </w:r>
      <w:hyperlink r:id="rId14" w:history="1">
        <w:r w:rsidRPr="00CF121E">
          <w:rPr>
            <w:rStyle w:val="Hyperlink"/>
            <w:rFonts w:asciiTheme="majorHAnsi" w:hAnsiTheme="majorHAnsi" w:cstheme="majorHAnsi"/>
            <w:b/>
            <w:bCs/>
            <w:szCs w:val="24"/>
          </w:rPr>
          <w:t>Pin-Up Daddy</w:t>
        </w:r>
      </w:hyperlink>
      <w:r w:rsidRPr="00CF121E">
        <w:rPr>
          <w:rFonts w:asciiTheme="majorHAnsi" w:hAnsiTheme="majorHAnsi" w:cstheme="majorHAnsi"/>
          <w:szCs w:val="24"/>
        </w:rPr>
        <w:t xml:space="preserve">” featuring acclaimed vocalist and songwriter </w:t>
      </w:r>
      <w:r w:rsidRPr="00CF121E">
        <w:rPr>
          <w:rFonts w:asciiTheme="majorHAnsi" w:hAnsiTheme="majorHAnsi" w:cstheme="majorHAnsi"/>
          <w:b/>
          <w:bCs/>
          <w:szCs w:val="24"/>
        </w:rPr>
        <w:t>Katie Pruitt</w:t>
      </w:r>
      <w:r w:rsidRPr="00CF121E">
        <w:rPr>
          <w:rFonts w:asciiTheme="majorHAnsi" w:hAnsiTheme="majorHAnsi" w:cstheme="majorHAnsi"/>
          <w:szCs w:val="24"/>
        </w:rPr>
        <w:t xml:space="preserve">, which was released in June in celebration of Pride month. The original version of </w:t>
      </w:r>
      <w:r w:rsidRPr="00CA3CC3">
        <w:rPr>
          <w:rFonts w:asciiTheme="majorHAnsi" w:hAnsiTheme="majorHAnsi" w:cstheme="majorHAnsi"/>
          <w:b/>
          <w:bCs/>
          <w:szCs w:val="24"/>
        </w:rPr>
        <w:t>“Pin-Up Daddy”</w:t>
      </w:r>
      <w:r w:rsidRPr="00CF121E">
        <w:rPr>
          <w:rFonts w:asciiTheme="majorHAnsi" w:hAnsiTheme="majorHAnsi" w:cstheme="majorHAnsi"/>
          <w:szCs w:val="24"/>
        </w:rPr>
        <w:t xml:space="preserve"> is taken from </w:t>
      </w:r>
      <w:r w:rsidRPr="00CA3CC3">
        <w:rPr>
          <w:rFonts w:asciiTheme="majorHAnsi" w:hAnsiTheme="majorHAnsi" w:cstheme="majorHAnsi"/>
          <w:b/>
          <w:bCs/>
          <w:szCs w:val="24"/>
        </w:rPr>
        <w:t>Madison</w:t>
      </w:r>
      <w:r w:rsidRPr="00CF121E">
        <w:rPr>
          <w:rFonts w:asciiTheme="majorHAnsi" w:hAnsiTheme="majorHAnsi" w:cstheme="majorHAnsi"/>
          <w:szCs w:val="24"/>
        </w:rPr>
        <w:t xml:space="preserve">’s debut album of the same name, produced by </w:t>
      </w:r>
      <w:r w:rsidRPr="00CF121E">
        <w:rPr>
          <w:rFonts w:asciiTheme="majorHAnsi" w:hAnsiTheme="majorHAnsi" w:cstheme="majorHAnsi"/>
          <w:b/>
          <w:bCs/>
          <w:szCs w:val="24"/>
        </w:rPr>
        <w:t>Theo Katzman</w:t>
      </w:r>
      <w:r w:rsidRPr="00CF121E">
        <w:rPr>
          <w:rFonts w:asciiTheme="majorHAnsi" w:hAnsiTheme="majorHAnsi" w:cstheme="majorHAnsi"/>
          <w:szCs w:val="24"/>
        </w:rPr>
        <w:t xml:space="preserve"> (Kesha, Carly Rae Jepsen, </w:t>
      </w:r>
      <w:proofErr w:type="spellStart"/>
      <w:r w:rsidRPr="00CF121E">
        <w:rPr>
          <w:rFonts w:asciiTheme="majorHAnsi" w:hAnsiTheme="majorHAnsi" w:cstheme="majorHAnsi"/>
          <w:szCs w:val="24"/>
        </w:rPr>
        <w:t>Vulfpeck</w:t>
      </w:r>
      <w:proofErr w:type="spellEnd"/>
      <w:r w:rsidRPr="00CF121E">
        <w:rPr>
          <w:rFonts w:asciiTheme="majorHAnsi" w:hAnsiTheme="majorHAnsi" w:cstheme="majorHAnsi"/>
          <w:szCs w:val="24"/>
        </w:rPr>
        <w:t xml:space="preserve">) and released independently in 2021 to critical acclaim. </w:t>
      </w:r>
    </w:p>
    <w:p w14:paraId="1B9D4932" w14:textId="6D9AD7CF" w:rsidR="0085373B" w:rsidRPr="00CF121E" w:rsidRDefault="0085373B" w:rsidP="003D703C">
      <w:pPr>
        <w:spacing w:before="120"/>
        <w:rPr>
          <w:rFonts w:asciiTheme="majorHAnsi" w:hAnsiTheme="majorHAnsi" w:cstheme="majorHAnsi"/>
          <w:szCs w:val="24"/>
        </w:rPr>
      </w:pPr>
      <w:r w:rsidRPr="00CF121E">
        <w:rPr>
          <w:rFonts w:asciiTheme="majorHAnsi" w:hAnsiTheme="majorHAnsi" w:cstheme="majorHAnsi"/>
          <w:szCs w:val="24"/>
        </w:rPr>
        <w:t xml:space="preserve">Originally from West Virginia, </w:t>
      </w:r>
      <w:r w:rsidRPr="00CA3CC3">
        <w:rPr>
          <w:rFonts w:asciiTheme="majorHAnsi" w:hAnsiTheme="majorHAnsi" w:cstheme="majorHAnsi"/>
          <w:b/>
          <w:bCs/>
          <w:szCs w:val="24"/>
        </w:rPr>
        <w:t>Rett Madison</w:t>
      </w:r>
      <w:r w:rsidRPr="00CF121E">
        <w:rPr>
          <w:rFonts w:asciiTheme="majorHAnsi" w:hAnsiTheme="majorHAnsi" w:cstheme="majorHAnsi"/>
          <w:szCs w:val="24"/>
        </w:rPr>
        <w:t xml:space="preserve"> is a </w:t>
      </w:r>
      <w:r w:rsidR="00947400" w:rsidRPr="00CF121E">
        <w:rPr>
          <w:rFonts w:asciiTheme="majorHAnsi" w:hAnsiTheme="majorHAnsi" w:cstheme="majorHAnsi"/>
          <w:szCs w:val="24"/>
        </w:rPr>
        <w:t xml:space="preserve">queer </w:t>
      </w:r>
      <w:r w:rsidRPr="00CF121E">
        <w:rPr>
          <w:rFonts w:asciiTheme="majorHAnsi" w:hAnsiTheme="majorHAnsi" w:cstheme="majorHAnsi"/>
          <w:szCs w:val="24"/>
        </w:rPr>
        <w:t xml:space="preserve">singer-songwriter and multi-instrumentalist based in Los Angeles. She has been featured in publications </w:t>
      </w:r>
      <w:r w:rsidR="003D703C" w:rsidRPr="00CF121E">
        <w:rPr>
          <w:rFonts w:asciiTheme="majorHAnsi" w:hAnsiTheme="majorHAnsi" w:cstheme="majorHAnsi"/>
          <w:szCs w:val="24"/>
        </w:rPr>
        <w:t>such as</w:t>
      </w:r>
      <w:r w:rsidRPr="00CF121E">
        <w:rPr>
          <w:rFonts w:asciiTheme="majorHAnsi" w:hAnsiTheme="majorHAnsi" w:cstheme="majorHAnsi"/>
          <w:szCs w:val="24"/>
        </w:rPr>
        <w:t xml:space="preserve"> </w:t>
      </w:r>
      <w:r w:rsidRPr="00CF121E">
        <w:rPr>
          <w:rFonts w:asciiTheme="majorHAnsi" w:hAnsiTheme="majorHAnsi" w:cstheme="majorHAnsi"/>
          <w:i/>
          <w:iCs/>
          <w:szCs w:val="24"/>
        </w:rPr>
        <w:t>Billboard</w:t>
      </w:r>
      <w:r w:rsidRPr="00CF121E">
        <w:rPr>
          <w:rFonts w:asciiTheme="majorHAnsi" w:hAnsiTheme="majorHAnsi" w:cstheme="majorHAnsi"/>
          <w:szCs w:val="24"/>
        </w:rPr>
        <w:t xml:space="preserve">, </w:t>
      </w:r>
      <w:r w:rsidRPr="00CF121E">
        <w:rPr>
          <w:rFonts w:asciiTheme="majorHAnsi" w:hAnsiTheme="majorHAnsi" w:cstheme="majorHAnsi"/>
          <w:i/>
          <w:iCs/>
          <w:szCs w:val="24"/>
        </w:rPr>
        <w:t>American Songwriter</w:t>
      </w:r>
      <w:r w:rsidRPr="00CF121E">
        <w:rPr>
          <w:rFonts w:asciiTheme="majorHAnsi" w:hAnsiTheme="majorHAnsi" w:cstheme="majorHAnsi"/>
          <w:szCs w:val="24"/>
        </w:rPr>
        <w:t xml:space="preserve"> and </w:t>
      </w:r>
      <w:r w:rsidRPr="00CF121E">
        <w:rPr>
          <w:rFonts w:asciiTheme="majorHAnsi" w:hAnsiTheme="majorHAnsi" w:cstheme="majorHAnsi"/>
          <w:i/>
          <w:iCs/>
          <w:szCs w:val="24"/>
        </w:rPr>
        <w:t>Rolling Stone</w:t>
      </w:r>
      <w:r w:rsidRPr="00CF121E">
        <w:rPr>
          <w:rFonts w:asciiTheme="majorHAnsi" w:hAnsiTheme="majorHAnsi" w:cstheme="majorHAnsi"/>
          <w:szCs w:val="24"/>
        </w:rPr>
        <w:t xml:space="preserve">, where her music was described as </w:t>
      </w:r>
      <w:r w:rsidR="003D703C" w:rsidRPr="00CF121E">
        <w:rPr>
          <w:rFonts w:asciiTheme="majorHAnsi" w:hAnsiTheme="majorHAnsi" w:cstheme="majorHAnsi"/>
          <w:szCs w:val="24"/>
        </w:rPr>
        <w:t>“</w:t>
      </w:r>
      <w:r w:rsidRPr="00CF121E">
        <w:rPr>
          <w:rFonts w:asciiTheme="majorHAnsi" w:hAnsiTheme="majorHAnsi" w:cstheme="majorHAnsi"/>
          <w:szCs w:val="24"/>
        </w:rPr>
        <w:t>simultaneously brazen and vulnerable,</w:t>
      </w:r>
      <w:r w:rsidR="007770D4" w:rsidRPr="00CF121E">
        <w:rPr>
          <w:rFonts w:asciiTheme="majorHAnsi" w:hAnsiTheme="majorHAnsi" w:cstheme="majorHAnsi"/>
          <w:szCs w:val="24"/>
        </w:rPr>
        <w:t>”</w:t>
      </w:r>
      <w:r w:rsidRPr="00CF121E">
        <w:rPr>
          <w:rFonts w:asciiTheme="majorHAnsi" w:hAnsiTheme="majorHAnsi" w:cstheme="majorHAnsi"/>
          <w:szCs w:val="24"/>
        </w:rPr>
        <w:t xml:space="preserve"> giving her a place </w:t>
      </w:r>
      <w:r w:rsidR="007770D4" w:rsidRPr="00CF121E">
        <w:rPr>
          <w:rFonts w:asciiTheme="majorHAnsi" w:hAnsiTheme="majorHAnsi" w:cstheme="majorHAnsi"/>
          <w:szCs w:val="24"/>
        </w:rPr>
        <w:t>“</w:t>
      </w:r>
      <w:r w:rsidRPr="00CF121E">
        <w:rPr>
          <w:rFonts w:asciiTheme="majorHAnsi" w:hAnsiTheme="majorHAnsi" w:cstheme="majorHAnsi"/>
          <w:szCs w:val="24"/>
        </w:rPr>
        <w:t>in the new school of acclaim-worthy troubadours.</w:t>
      </w:r>
      <w:r w:rsidR="003D703C" w:rsidRPr="00CF121E">
        <w:rPr>
          <w:rFonts w:asciiTheme="majorHAnsi" w:hAnsiTheme="majorHAnsi" w:cstheme="majorHAnsi"/>
          <w:szCs w:val="24"/>
        </w:rPr>
        <w:t>”</w:t>
      </w:r>
      <w:r w:rsidRPr="00CF121E">
        <w:rPr>
          <w:rFonts w:asciiTheme="majorHAnsi" w:hAnsiTheme="majorHAnsi" w:cstheme="majorHAnsi"/>
          <w:szCs w:val="24"/>
        </w:rPr>
        <w:t xml:space="preserve"> She has </w:t>
      </w:r>
      <w:r w:rsidR="00B11B71" w:rsidRPr="00CF121E">
        <w:rPr>
          <w:rFonts w:asciiTheme="majorHAnsi" w:hAnsiTheme="majorHAnsi" w:cstheme="majorHAnsi"/>
          <w:szCs w:val="24"/>
        </w:rPr>
        <w:t>sung</w:t>
      </w:r>
      <w:r w:rsidRPr="00CF121E">
        <w:rPr>
          <w:rFonts w:asciiTheme="majorHAnsi" w:hAnsiTheme="majorHAnsi" w:cstheme="majorHAnsi"/>
          <w:szCs w:val="24"/>
        </w:rPr>
        <w:t xml:space="preserve"> backing vocals for artists such as </w:t>
      </w:r>
      <w:r w:rsidRPr="00CF121E">
        <w:rPr>
          <w:rFonts w:asciiTheme="majorHAnsi" w:hAnsiTheme="majorHAnsi" w:cstheme="majorHAnsi"/>
          <w:b/>
          <w:bCs/>
          <w:szCs w:val="24"/>
        </w:rPr>
        <w:t>Lorde</w:t>
      </w:r>
      <w:r w:rsidRPr="00CF121E">
        <w:rPr>
          <w:rFonts w:asciiTheme="majorHAnsi" w:hAnsiTheme="majorHAnsi" w:cstheme="majorHAnsi"/>
          <w:szCs w:val="24"/>
        </w:rPr>
        <w:t xml:space="preserve"> and </w:t>
      </w:r>
      <w:r w:rsidRPr="00CF121E">
        <w:rPr>
          <w:rFonts w:asciiTheme="majorHAnsi" w:hAnsiTheme="majorHAnsi" w:cstheme="majorHAnsi"/>
          <w:b/>
          <w:bCs/>
          <w:szCs w:val="24"/>
        </w:rPr>
        <w:t>Kate Nash</w:t>
      </w:r>
      <w:r w:rsidRPr="00CF121E">
        <w:rPr>
          <w:rFonts w:asciiTheme="majorHAnsi" w:hAnsiTheme="majorHAnsi" w:cstheme="majorHAnsi"/>
          <w:szCs w:val="24"/>
        </w:rPr>
        <w:t xml:space="preserve"> and </w:t>
      </w:r>
      <w:r w:rsidR="003D703C" w:rsidRPr="00CF121E">
        <w:rPr>
          <w:rFonts w:asciiTheme="majorHAnsi" w:hAnsiTheme="majorHAnsi" w:cstheme="majorHAnsi"/>
          <w:szCs w:val="24"/>
        </w:rPr>
        <w:t xml:space="preserve">opened for artists including </w:t>
      </w:r>
      <w:r w:rsidRPr="00CF121E">
        <w:rPr>
          <w:rFonts w:asciiTheme="majorHAnsi" w:hAnsiTheme="majorHAnsi" w:cstheme="majorHAnsi"/>
          <w:b/>
          <w:bCs/>
          <w:szCs w:val="24"/>
        </w:rPr>
        <w:t>Melissa Etheridge</w:t>
      </w:r>
      <w:r w:rsidRPr="00CF121E">
        <w:rPr>
          <w:rFonts w:asciiTheme="majorHAnsi" w:hAnsiTheme="majorHAnsi" w:cstheme="majorHAnsi"/>
          <w:szCs w:val="24"/>
        </w:rPr>
        <w:t xml:space="preserve">, </w:t>
      </w:r>
      <w:r w:rsidRPr="00CF121E">
        <w:rPr>
          <w:rFonts w:asciiTheme="majorHAnsi" w:hAnsiTheme="majorHAnsi" w:cstheme="majorHAnsi"/>
          <w:b/>
          <w:bCs/>
          <w:szCs w:val="24"/>
        </w:rPr>
        <w:t>Sheryl Crow</w:t>
      </w:r>
      <w:r w:rsidRPr="00CF121E">
        <w:rPr>
          <w:rFonts w:asciiTheme="majorHAnsi" w:hAnsiTheme="majorHAnsi" w:cstheme="majorHAnsi"/>
          <w:szCs w:val="24"/>
        </w:rPr>
        <w:t xml:space="preserve">, </w:t>
      </w:r>
      <w:r w:rsidRPr="00CF121E">
        <w:rPr>
          <w:rFonts w:asciiTheme="majorHAnsi" w:hAnsiTheme="majorHAnsi" w:cstheme="majorHAnsi"/>
          <w:b/>
          <w:bCs/>
          <w:szCs w:val="24"/>
        </w:rPr>
        <w:t>Elle King</w:t>
      </w:r>
      <w:r w:rsidR="00947400" w:rsidRPr="00CF121E">
        <w:rPr>
          <w:rFonts w:asciiTheme="majorHAnsi" w:hAnsiTheme="majorHAnsi" w:cstheme="majorHAnsi"/>
          <w:szCs w:val="24"/>
        </w:rPr>
        <w:t xml:space="preserve"> </w:t>
      </w:r>
      <w:r w:rsidRPr="00CF121E">
        <w:rPr>
          <w:rFonts w:asciiTheme="majorHAnsi" w:hAnsiTheme="majorHAnsi" w:cstheme="majorHAnsi"/>
          <w:szCs w:val="24"/>
        </w:rPr>
        <w:t xml:space="preserve">and more. </w:t>
      </w:r>
      <w:r w:rsidR="003D703C" w:rsidRPr="00CF121E">
        <w:rPr>
          <w:rFonts w:asciiTheme="majorHAnsi" w:hAnsiTheme="majorHAnsi" w:cstheme="majorHAnsi"/>
          <w:szCs w:val="24"/>
        </w:rPr>
        <w:t xml:space="preserve">Having independently released a handful of singles ahead of her 2021 debut album, </w:t>
      </w:r>
      <w:r w:rsidR="003D703C" w:rsidRPr="00CA3CC3">
        <w:rPr>
          <w:rFonts w:asciiTheme="majorHAnsi" w:hAnsiTheme="majorHAnsi" w:cstheme="majorHAnsi"/>
          <w:b/>
          <w:bCs/>
          <w:i/>
          <w:iCs/>
          <w:szCs w:val="24"/>
        </w:rPr>
        <w:t>Pin-Up Daddy</w:t>
      </w:r>
      <w:r w:rsidR="003D703C" w:rsidRPr="00CF121E">
        <w:rPr>
          <w:rFonts w:asciiTheme="majorHAnsi" w:hAnsiTheme="majorHAnsi" w:cstheme="majorHAnsi"/>
          <w:szCs w:val="24"/>
        </w:rPr>
        <w:t xml:space="preserve">, she’s </w:t>
      </w:r>
      <w:r w:rsidRPr="00CF121E">
        <w:rPr>
          <w:rFonts w:asciiTheme="majorHAnsi" w:hAnsiTheme="majorHAnsi" w:cstheme="majorHAnsi"/>
          <w:szCs w:val="24"/>
        </w:rPr>
        <w:t xml:space="preserve">worked with some of the most talented players today, including </w:t>
      </w:r>
      <w:r w:rsidRPr="00CA3CC3">
        <w:rPr>
          <w:rFonts w:asciiTheme="majorHAnsi" w:hAnsiTheme="majorHAnsi" w:cstheme="majorHAnsi"/>
          <w:b/>
          <w:bCs/>
          <w:szCs w:val="24"/>
        </w:rPr>
        <w:t>Theo Katzman</w:t>
      </w:r>
      <w:r w:rsidR="007770D4" w:rsidRPr="00CF121E">
        <w:rPr>
          <w:rFonts w:asciiTheme="majorHAnsi" w:hAnsiTheme="majorHAnsi" w:cstheme="majorHAnsi"/>
          <w:szCs w:val="24"/>
        </w:rPr>
        <w:t xml:space="preserve">, </w:t>
      </w:r>
      <w:r w:rsidRPr="00CF121E">
        <w:rPr>
          <w:rFonts w:asciiTheme="majorHAnsi" w:hAnsiTheme="majorHAnsi" w:cstheme="majorHAnsi"/>
          <w:b/>
          <w:bCs/>
          <w:szCs w:val="24"/>
        </w:rPr>
        <w:t>Brian Jones</w:t>
      </w:r>
      <w:r w:rsidRPr="00CF121E">
        <w:rPr>
          <w:rFonts w:asciiTheme="majorHAnsi" w:hAnsiTheme="majorHAnsi" w:cstheme="majorHAnsi"/>
          <w:szCs w:val="24"/>
        </w:rPr>
        <w:t xml:space="preserve">, </w:t>
      </w:r>
      <w:r w:rsidRPr="00CF121E">
        <w:rPr>
          <w:rFonts w:asciiTheme="majorHAnsi" w:hAnsiTheme="majorHAnsi" w:cstheme="majorHAnsi"/>
          <w:b/>
          <w:bCs/>
          <w:szCs w:val="24"/>
        </w:rPr>
        <w:t xml:space="preserve">Lee </w:t>
      </w:r>
      <w:proofErr w:type="spellStart"/>
      <w:r w:rsidRPr="00CF121E">
        <w:rPr>
          <w:rFonts w:asciiTheme="majorHAnsi" w:hAnsiTheme="majorHAnsi" w:cstheme="majorHAnsi"/>
          <w:b/>
          <w:bCs/>
          <w:szCs w:val="24"/>
        </w:rPr>
        <w:t>Pardini</w:t>
      </w:r>
      <w:proofErr w:type="spellEnd"/>
      <w:r w:rsidR="007770D4" w:rsidRPr="00CF121E">
        <w:rPr>
          <w:rFonts w:asciiTheme="majorHAnsi" w:hAnsiTheme="majorHAnsi" w:cstheme="majorHAnsi"/>
          <w:szCs w:val="24"/>
        </w:rPr>
        <w:t xml:space="preserve"> </w:t>
      </w:r>
      <w:r w:rsidRPr="00CF121E">
        <w:rPr>
          <w:rFonts w:asciiTheme="majorHAnsi" w:hAnsiTheme="majorHAnsi" w:cstheme="majorHAnsi"/>
          <w:szCs w:val="24"/>
        </w:rPr>
        <w:t xml:space="preserve">and </w:t>
      </w:r>
      <w:r w:rsidRPr="00CF121E">
        <w:rPr>
          <w:rFonts w:asciiTheme="majorHAnsi" w:hAnsiTheme="majorHAnsi" w:cstheme="majorHAnsi"/>
          <w:b/>
          <w:bCs/>
          <w:szCs w:val="24"/>
        </w:rPr>
        <w:t>Joe Dart</w:t>
      </w:r>
      <w:r w:rsidR="003D703C" w:rsidRPr="00CF121E">
        <w:rPr>
          <w:rFonts w:asciiTheme="majorHAnsi" w:hAnsiTheme="majorHAnsi" w:cstheme="majorHAnsi"/>
          <w:szCs w:val="24"/>
        </w:rPr>
        <w:t xml:space="preserve">. </w:t>
      </w:r>
    </w:p>
    <w:p w14:paraId="69F49E5F" w14:textId="5E37C3FA" w:rsidR="00087B0E" w:rsidRPr="00CF121E" w:rsidRDefault="000955F3" w:rsidP="00CA3CC3">
      <w:pPr>
        <w:spacing w:before="120"/>
        <w:rPr>
          <w:rStyle w:val="Hyperlink"/>
          <w:rFonts w:asciiTheme="majorHAnsi" w:hAnsiTheme="majorHAnsi" w:cstheme="majorHAnsi"/>
          <w:b/>
          <w:bCs/>
          <w:color w:val="202020"/>
          <w:szCs w:val="24"/>
          <w:u w:val="none"/>
          <w:shd w:val="clear" w:color="auto" w:fill="FFFFFF"/>
        </w:rPr>
      </w:pPr>
      <w:r w:rsidRPr="00CF121E">
        <w:rPr>
          <w:rStyle w:val="Hyperlink"/>
          <w:rFonts w:asciiTheme="majorHAnsi" w:hAnsiTheme="majorHAnsi" w:cstheme="majorHAnsi"/>
          <w:b/>
          <w:bCs/>
          <w:color w:val="202020"/>
          <w:szCs w:val="24"/>
          <w:u w:val="none"/>
          <w:shd w:val="clear" w:color="auto" w:fill="FFFFFF"/>
        </w:rPr>
        <w:t>RETT MADISON LIVE</w:t>
      </w:r>
    </w:p>
    <w:p w14:paraId="544B2646" w14:textId="6CB6BA21" w:rsidR="00087B0E" w:rsidRPr="00CF121E" w:rsidRDefault="00087B0E" w:rsidP="00CA3CC3">
      <w:pPr>
        <w:spacing w:before="120"/>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Sep</w:t>
      </w:r>
      <w:r w:rsidR="00CB204E" w:rsidRPr="00CF121E">
        <w:rPr>
          <w:rStyle w:val="Hyperlink"/>
          <w:rFonts w:asciiTheme="majorHAnsi" w:hAnsiTheme="majorHAnsi" w:cstheme="majorHAnsi"/>
          <w:color w:val="202020"/>
          <w:szCs w:val="24"/>
          <w:u w:val="none"/>
          <w:shd w:val="clear" w:color="auto" w:fill="FFFFFF"/>
        </w:rPr>
        <w:t>tember 2</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 xml:space="preserve">London, UK </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The Slaughtered Lamb</w:t>
      </w:r>
    </w:p>
    <w:p w14:paraId="6F0048EC" w14:textId="5C3D311E" w:rsidR="00087B0E" w:rsidRPr="00CF121E" w:rsidRDefault="00087B0E" w:rsidP="00CA3CC3">
      <w:pPr>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Sep</w:t>
      </w:r>
      <w:r w:rsidR="00CB204E" w:rsidRPr="00CF121E">
        <w:rPr>
          <w:rStyle w:val="Hyperlink"/>
          <w:rFonts w:asciiTheme="majorHAnsi" w:hAnsiTheme="majorHAnsi" w:cstheme="majorHAnsi"/>
          <w:color w:val="202020"/>
          <w:szCs w:val="24"/>
          <w:u w:val="none"/>
          <w:shd w:val="clear" w:color="auto" w:fill="FFFFFF"/>
        </w:rPr>
        <w:t>tember</w:t>
      </w:r>
      <w:r w:rsidRPr="00CF121E">
        <w:rPr>
          <w:rStyle w:val="Hyperlink"/>
          <w:rFonts w:asciiTheme="majorHAnsi" w:hAnsiTheme="majorHAnsi" w:cstheme="majorHAnsi"/>
          <w:color w:val="202020"/>
          <w:szCs w:val="24"/>
          <w:u w:val="none"/>
          <w:shd w:val="clear" w:color="auto" w:fill="FFFFFF"/>
        </w:rPr>
        <w:t xml:space="preserve"> 21</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Louisville, KY</w:t>
      </w:r>
      <w:r w:rsidR="000955F3" w:rsidRPr="00CF121E">
        <w:rPr>
          <w:rStyle w:val="Hyperlink"/>
          <w:rFonts w:asciiTheme="majorHAnsi" w:hAnsiTheme="majorHAnsi" w:cstheme="majorHAnsi"/>
          <w:color w:val="202020"/>
          <w:szCs w:val="24"/>
          <w:u w:val="none"/>
          <w:shd w:val="clear" w:color="auto" w:fill="FFFFFF"/>
        </w:rPr>
        <w:t>—</w:t>
      </w:r>
      <w:proofErr w:type="spellStart"/>
      <w:r w:rsidRPr="00CF121E">
        <w:rPr>
          <w:rStyle w:val="Hyperlink"/>
          <w:rFonts w:asciiTheme="majorHAnsi" w:hAnsiTheme="majorHAnsi" w:cstheme="majorHAnsi"/>
          <w:color w:val="202020"/>
          <w:szCs w:val="24"/>
          <w:u w:val="none"/>
          <w:shd w:val="clear" w:color="auto" w:fill="FFFFFF"/>
        </w:rPr>
        <w:t>Zanzabar</w:t>
      </w:r>
      <w:proofErr w:type="spellEnd"/>
      <w:r w:rsidR="000955F3" w:rsidRPr="00CF121E">
        <w:rPr>
          <w:rFonts w:asciiTheme="majorHAnsi" w:hAnsiTheme="majorHAnsi" w:cstheme="majorHAnsi"/>
          <w:color w:val="222222"/>
        </w:rPr>
        <w:t>§</w:t>
      </w:r>
    </w:p>
    <w:p w14:paraId="3E139862" w14:textId="56D2310C" w:rsidR="00087B0E" w:rsidRPr="00CF121E" w:rsidRDefault="00087B0E" w:rsidP="00CA3CC3">
      <w:pPr>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Sep</w:t>
      </w:r>
      <w:r w:rsidR="00CB204E" w:rsidRPr="00CF121E">
        <w:rPr>
          <w:rStyle w:val="Hyperlink"/>
          <w:rFonts w:asciiTheme="majorHAnsi" w:hAnsiTheme="majorHAnsi" w:cstheme="majorHAnsi"/>
          <w:color w:val="202020"/>
          <w:szCs w:val="24"/>
          <w:u w:val="none"/>
          <w:shd w:val="clear" w:color="auto" w:fill="FFFFFF"/>
        </w:rPr>
        <w:t>tember</w:t>
      </w:r>
      <w:r w:rsidRPr="00CF121E">
        <w:rPr>
          <w:rStyle w:val="Hyperlink"/>
          <w:rFonts w:asciiTheme="majorHAnsi" w:hAnsiTheme="majorHAnsi" w:cstheme="majorHAnsi"/>
          <w:color w:val="202020"/>
          <w:szCs w:val="24"/>
          <w:u w:val="none"/>
          <w:shd w:val="clear" w:color="auto" w:fill="FFFFFF"/>
        </w:rPr>
        <w:t xml:space="preserve"> 22</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Pittsburgh, PA</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Club Cafe</w:t>
      </w:r>
      <w:r w:rsidR="000955F3" w:rsidRPr="00CF121E">
        <w:rPr>
          <w:rFonts w:asciiTheme="majorHAnsi" w:hAnsiTheme="majorHAnsi" w:cstheme="majorHAnsi"/>
          <w:color w:val="222222"/>
        </w:rPr>
        <w:t>§</w:t>
      </w:r>
    </w:p>
    <w:p w14:paraId="2662657C" w14:textId="349C18F0" w:rsidR="00087B0E" w:rsidRPr="00CF121E" w:rsidRDefault="00087B0E" w:rsidP="00CA3CC3">
      <w:pPr>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Sep</w:t>
      </w:r>
      <w:r w:rsidR="00CB204E" w:rsidRPr="00CF121E">
        <w:rPr>
          <w:rStyle w:val="Hyperlink"/>
          <w:rFonts w:asciiTheme="majorHAnsi" w:hAnsiTheme="majorHAnsi" w:cstheme="majorHAnsi"/>
          <w:color w:val="202020"/>
          <w:szCs w:val="24"/>
          <w:u w:val="none"/>
          <w:shd w:val="clear" w:color="auto" w:fill="FFFFFF"/>
        </w:rPr>
        <w:t>tember</w:t>
      </w:r>
      <w:r w:rsidRPr="00CF121E">
        <w:rPr>
          <w:rStyle w:val="Hyperlink"/>
          <w:rFonts w:asciiTheme="majorHAnsi" w:hAnsiTheme="majorHAnsi" w:cstheme="majorHAnsi"/>
          <w:color w:val="202020"/>
          <w:szCs w:val="24"/>
          <w:u w:val="none"/>
          <w:shd w:val="clear" w:color="auto" w:fill="FFFFFF"/>
        </w:rPr>
        <w:t xml:space="preserve"> 23</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Columbus, OH</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The Basement</w:t>
      </w:r>
      <w:r w:rsidR="000955F3" w:rsidRPr="00CF121E">
        <w:rPr>
          <w:rFonts w:asciiTheme="majorHAnsi" w:hAnsiTheme="majorHAnsi" w:cstheme="majorHAnsi"/>
          <w:color w:val="222222"/>
        </w:rPr>
        <w:t>§</w:t>
      </w:r>
    </w:p>
    <w:p w14:paraId="3F7E7EA4" w14:textId="6433AEC7" w:rsidR="00087B0E" w:rsidRPr="00CF121E" w:rsidRDefault="00087B0E" w:rsidP="00CA3CC3">
      <w:pPr>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Sep</w:t>
      </w:r>
      <w:r w:rsidR="00CB204E" w:rsidRPr="00CF121E">
        <w:rPr>
          <w:rStyle w:val="Hyperlink"/>
          <w:rFonts w:asciiTheme="majorHAnsi" w:hAnsiTheme="majorHAnsi" w:cstheme="majorHAnsi"/>
          <w:color w:val="202020"/>
          <w:szCs w:val="24"/>
          <w:u w:val="none"/>
          <w:shd w:val="clear" w:color="auto" w:fill="FFFFFF"/>
        </w:rPr>
        <w:t>tember</w:t>
      </w:r>
      <w:r w:rsidRPr="00CF121E">
        <w:rPr>
          <w:rStyle w:val="Hyperlink"/>
          <w:rFonts w:asciiTheme="majorHAnsi" w:hAnsiTheme="majorHAnsi" w:cstheme="majorHAnsi"/>
          <w:color w:val="202020"/>
          <w:szCs w:val="24"/>
          <w:u w:val="none"/>
          <w:shd w:val="clear" w:color="auto" w:fill="FFFFFF"/>
        </w:rPr>
        <w:t xml:space="preserve"> 25</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Chicago, IL</w:t>
      </w:r>
      <w:r w:rsidR="000955F3" w:rsidRPr="00CF121E">
        <w:rPr>
          <w:rStyle w:val="Hyperlink"/>
          <w:rFonts w:asciiTheme="majorHAnsi" w:hAnsiTheme="majorHAnsi" w:cstheme="majorHAnsi"/>
          <w:color w:val="202020"/>
          <w:szCs w:val="24"/>
          <w:u w:val="none"/>
          <w:shd w:val="clear" w:color="auto" w:fill="FFFFFF"/>
        </w:rPr>
        <w:t>—</w:t>
      </w:r>
      <w:proofErr w:type="spellStart"/>
      <w:r w:rsidRPr="00CF121E">
        <w:rPr>
          <w:rStyle w:val="Hyperlink"/>
          <w:rFonts w:asciiTheme="majorHAnsi" w:hAnsiTheme="majorHAnsi" w:cstheme="majorHAnsi"/>
          <w:color w:val="202020"/>
          <w:szCs w:val="24"/>
          <w:u w:val="none"/>
          <w:shd w:val="clear" w:color="auto" w:fill="FFFFFF"/>
        </w:rPr>
        <w:t>Schubas</w:t>
      </w:r>
      <w:proofErr w:type="spellEnd"/>
      <w:r w:rsidRPr="00CF121E">
        <w:rPr>
          <w:rStyle w:val="Hyperlink"/>
          <w:rFonts w:asciiTheme="majorHAnsi" w:hAnsiTheme="majorHAnsi" w:cstheme="majorHAnsi"/>
          <w:color w:val="202020"/>
          <w:szCs w:val="24"/>
          <w:u w:val="none"/>
          <w:shd w:val="clear" w:color="auto" w:fill="FFFFFF"/>
        </w:rPr>
        <w:t xml:space="preserve"> Tavern</w:t>
      </w:r>
      <w:r w:rsidR="000955F3" w:rsidRPr="00CF121E">
        <w:rPr>
          <w:rFonts w:asciiTheme="majorHAnsi" w:hAnsiTheme="majorHAnsi" w:cstheme="majorHAnsi"/>
          <w:color w:val="222222"/>
        </w:rPr>
        <w:t>§</w:t>
      </w:r>
    </w:p>
    <w:p w14:paraId="4609583B" w14:textId="48EF3C71" w:rsidR="00087B0E" w:rsidRPr="00CF121E" w:rsidRDefault="00087B0E" w:rsidP="00CA3CC3">
      <w:pPr>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Sep</w:t>
      </w:r>
      <w:r w:rsidR="00CB204E" w:rsidRPr="00CF121E">
        <w:rPr>
          <w:rStyle w:val="Hyperlink"/>
          <w:rFonts w:asciiTheme="majorHAnsi" w:hAnsiTheme="majorHAnsi" w:cstheme="majorHAnsi"/>
          <w:color w:val="202020"/>
          <w:szCs w:val="24"/>
          <w:u w:val="none"/>
          <w:shd w:val="clear" w:color="auto" w:fill="FFFFFF"/>
        </w:rPr>
        <w:t>tember</w:t>
      </w:r>
      <w:r w:rsidRPr="00CF121E">
        <w:rPr>
          <w:rStyle w:val="Hyperlink"/>
          <w:rFonts w:asciiTheme="majorHAnsi" w:hAnsiTheme="majorHAnsi" w:cstheme="majorHAnsi"/>
          <w:color w:val="202020"/>
          <w:szCs w:val="24"/>
          <w:u w:val="none"/>
          <w:shd w:val="clear" w:color="auto" w:fill="FFFFFF"/>
        </w:rPr>
        <w:t xml:space="preserve"> 26</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Minneapolis, MN</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7th Street Entry</w:t>
      </w:r>
      <w:r w:rsidR="000955F3" w:rsidRPr="00CF121E">
        <w:rPr>
          <w:rFonts w:asciiTheme="majorHAnsi" w:hAnsiTheme="majorHAnsi" w:cstheme="majorHAnsi"/>
          <w:color w:val="222222"/>
        </w:rPr>
        <w:t>§</w:t>
      </w:r>
    </w:p>
    <w:p w14:paraId="37082308" w14:textId="64300E2A" w:rsidR="00087B0E" w:rsidRPr="00CF121E" w:rsidRDefault="00087B0E" w:rsidP="00CA3CC3">
      <w:pPr>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Sept</w:t>
      </w:r>
      <w:r w:rsidR="00CB204E" w:rsidRPr="00CF121E">
        <w:rPr>
          <w:rStyle w:val="Hyperlink"/>
          <w:rFonts w:asciiTheme="majorHAnsi" w:hAnsiTheme="majorHAnsi" w:cstheme="majorHAnsi"/>
          <w:color w:val="202020"/>
          <w:szCs w:val="24"/>
          <w:u w:val="none"/>
          <w:shd w:val="clear" w:color="auto" w:fill="FFFFFF"/>
        </w:rPr>
        <w:t>ember</w:t>
      </w:r>
      <w:r w:rsidRPr="00CF121E">
        <w:rPr>
          <w:rStyle w:val="Hyperlink"/>
          <w:rFonts w:asciiTheme="majorHAnsi" w:hAnsiTheme="majorHAnsi" w:cstheme="majorHAnsi"/>
          <w:color w:val="202020"/>
          <w:szCs w:val="24"/>
          <w:u w:val="none"/>
          <w:shd w:val="clear" w:color="auto" w:fill="FFFFFF"/>
        </w:rPr>
        <w:t xml:space="preserve"> 27</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Omaha, NE</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Reverb Lounge</w:t>
      </w:r>
      <w:r w:rsidR="000955F3" w:rsidRPr="00CF121E">
        <w:rPr>
          <w:rFonts w:asciiTheme="majorHAnsi" w:hAnsiTheme="majorHAnsi" w:cstheme="majorHAnsi"/>
          <w:color w:val="222222"/>
        </w:rPr>
        <w:t>§</w:t>
      </w:r>
    </w:p>
    <w:p w14:paraId="58325479" w14:textId="503DC68F" w:rsidR="00087B0E" w:rsidRPr="00CF121E" w:rsidRDefault="00087B0E" w:rsidP="00CA3CC3">
      <w:pPr>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Sep</w:t>
      </w:r>
      <w:r w:rsidR="00CB204E" w:rsidRPr="00CF121E">
        <w:rPr>
          <w:rStyle w:val="Hyperlink"/>
          <w:rFonts w:asciiTheme="majorHAnsi" w:hAnsiTheme="majorHAnsi" w:cstheme="majorHAnsi"/>
          <w:color w:val="202020"/>
          <w:szCs w:val="24"/>
          <w:u w:val="none"/>
          <w:shd w:val="clear" w:color="auto" w:fill="FFFFFF"/>
        </w:rPr>
        <w:t>tember</w:t>
      </w:r>
      <w:r w:rsidRPr="00CF121E">
        <w:rPr>
          <w:rStyle w:val="Hyperlink"/>
          <w:rFonts w:asciiTheme="majorHAnsi" w:hAnsiTheme="majorHAnsi" w:cstheme="majorHAnsi"/>
          <w:color w:val="202020"/>
          <w:szCs w:val="24"/>
          <w:u w:val="none"/>
          <w:shd w:val="clear" w:color="auto" w:fill="FFFFFF"/>
        </w:rPr>
        <w:t xml:space="preserve"> 29</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Denver, CO</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Globe Hall</w:t>
      </w:r>
      <w:r w:rsidR="000955F3" w:rsidRPr="00CF121E">
        <w:rPr>
          <w:rFonts w:asciiTheme="majorHAnsi" w:hAnsiTheme="majorHAnsi" w:cstheme="majorHAnsi"/>
          <w:color w:val="222222"/>
        </w:rPr>
        <w:t>§</w:t>
      </w:r>
    </w:p>
    <w:p w14:paraId="75244B0A" w14:textId="41C0C4A5" w:rsidR="0082710F" w:rsidRPr="00CF121E" w:rsidRDefault="00087B0E" w:rsidP="00CA3CC3">
      <w:pPr>
        <w:rPr>
          <w:rStyle w:val="Hyperlink"/>
          <w:rFonts w:asciiTheme="majorHAnsi" w:hAnsiTheme="majorHAnsi" w:cstheme="majorHAnsi"/>
          <w:color w:val="202020"/>
          <w:szCs w:val="24"/>
          <w:u w:val="none"/>
          <w:shd w:val="clear" w:color="auto" w:fill="FFFFFF"/>
        </w:rPr>
      </w:pPr>
      <w:r w:rsidRPr="00CF121E">
        <w:rPr>
          <w:rStyle w:val="Hyperlink"/>
          <w:rFonts w:asciiTheme="majorHAnsi" w:hAnsiTheme="majorHAnsi" w:cstheme="majorHAnsi"/>
          <w:color w:val="202020"/>
          <w:szCs w:val="24"/>
          <w:u w:val="none"/>
          <w:shd w:val="clear" w:color="auto" w:fill="FFFFFF"/>
        </w:rPr>
        <w:t>Oct</w:t>
      </w:r>
      <w:r w:rsidR="00CB204E" w:rsidRPr="00CF121E">
        <w:rPr>
          <w:rStyle w:val="Hyperlink"/>
          <w:rFonts w:asciiTheme="majorHAnsi" w:hAnsiTheme="majorHAnsi" w:cstheme="majorHAnsi"/>
          <w:color w:val="202020"/>
          <w:szCs w:val="24"/>
          <w:u w:val="none"/>
          <w:shd w:val="clear" w:color="auto" w:fill="FFFFFF"/>
        </w:rPr>
        <w:t>ober</w:t>
      </w:r>
      <w:r w:rsidRPr="00CF121E">
        <w:rPr>
          <w:rStyle w:val="Hyperlink"/>
          <w:rFonts w:asciiTheme="majorHAnsi" w:hAnsiTheme="majorHAnsi" w:cstheme="majorHAnsi"/>
          <w:color w:val="202020"/>
          <w:szCs w:val="24"/>
          <w:u w:val="none"/>
          <w:shd w:val="clear" w:color="auto" w:fill="FFFFFF"/>
        </w:rPr>
        <w:t xml:space="preserve"> </w:t>
      </w:r>
      <w:r w:rsidR="000955F3" w:rsidRPr="00CF121E">
        <w:rPr>
          <w:rStyle w:val="Hyperlink"/>
          <w:rFonts w:asciiTheme="majorHAnsi" w:hAnsiTheme="majorHAnsi" w:cstheme="majorHAnsi"/>
          <w:color w:val="202020"/>
          <w:szCs w:val="24"/>
          <w:u w:val="none"/>
          <w:shd w:val="clear" w:color="auto" w:fill="FFFFFF"/>
        </w:rPr>
        <w:t>1</w:t>
      </w:r>
      <w:r w:rsidR="000955F3" w:rsidRPr="00CF121E">
        <w:rPr>
          <w:rStyle w:val="Hyperlink"/>
          <w:rFonts w:asciiTheme="majorHAnsi" w:hAnsiTheme="majorHAnsi" w:cstheme="majorHAnsi"/>
          <w:color w:val="202020"/>
          <w:szCs w:val="24"/>
          <w:u w:val="none"/>
          <w:shd w:val="clear" w:color="auto" w:fill="FFFFFF"/>
        </w:rPr>
        <w:softHyphen/>
        <w:t>—</w:t>
      </w:r>
      <w:r w:rsidRPr="00CF121E">
        <w:rPr>
          <w:rStyle w:val="Hyperlink"/>
          <w:rFonts w:asciiTheme="majorHAnsi" w:hAnsiTheme="majorHAnsi" w:cstheme="majorHAnsi"/>
          <w:color w:val="202020"/>
          <w:szCs w:val="24"/>
          <w:u w:val="none"/>
          <w:shd w:val="clear" w:color="auto" w:fill="FFFFFF"/>
        </w:rPr>
        <w:t>Oklahoma City, OK</w:t>
      </w:r>
      <w:r w:rsidR="000955F3" w:rsidRPr="00CF121E">
        <w:rPr>
          <w:rStyle w:val="Hyperlink"/>
          <w:rFonts w:asciiTheme="majorHAnsi" w:hAnsiTheme="majorHAnsi" w:cstheme="majorHAnsi"/>
          <w:color w:val="202020"/>
          <w:szCs w:val="24"/>
          <w:u w:val="none"/>
          <w:shd w:val="clear" w:color="auto" w:fill="FFFFFF"/>
        </w:rPr>
        <w:t>—</w:t>
      </w:r>
      <w:r w:rsidRPr="00CF121E">
        <w:rPr>
          <w:rStyle w:val="Hyperlink"/>
          <w:rFonts w:asciiTheme="majorHAnsi" w:hAnsiTheme="majorHAnsi" w:cstheme="majorHAnsi"/>
          <w:color w:val="202020"/>
          <w:szCs w:val="24"/>
          <w:u w:val="none"/>
          <w:shd w:val="clear" w:color="auto" w:fill="FFFFFF"/>
        </w:rPr>
        <w:t>Pony Bo</w:t>
      </w:r>
      <w:r w:rsidR="000955F3" w:rsidRPr="00CF121E">
        <w:rPr>
          <w:rStyle w:val="Hyperlink"/>
          <w:rFonts w:asciiTheme="majorHAnsi" w:hAnsiTheme="majorHAnsi" w:cstheme="majorHAnsi"/>
          <w:color w:val="202020"/>
          <w:szCs w:val="24"/>
          <w:u w:val="none"/>
          <w:shd w:val="clear" w:color="auto" w:fill="FFFFFF"/>
        </w:rPr>
        <w:t>y</w:t>
      </w:r>
      <w:r w:rsidR="000955F3" w:rsidRPr="00CF121E">
        <w:rPr>
          <w:rFonts w:asciiTheme="majorHAnsi" w:hAnsiTheme="majorHAnsi" w:cstheme="majorHAnsi"/>
          <w:color w:val="222222"/>
        </w:rPr>
        <w:t>§</w:t>
      </w:r>
    </w:p>
    <w:p w14:paraId="0439D443" w14:textId="6C258202" w:rsidR="00087B0E" w:rsidRPr="00CF121E" w:rsidRDefault="000955F3" w:rsidP="00CA3CC3">
      <w:pPr>
        <w:shd w:val="clear" w:color="auto" w:fill="FFFFFF"/>
        <w:tabs>
          <w:tab w:val="center" w:pos="4680"/>
          <w:tab w:val="right" w:pos="9360"/>
        </w:tabs>
        <w:spacing w:before="120"/>
        <w:rPr>
          <w:rStyle w:val="Hyperlink"/>
          <w:rFonts w:asciiTheme="majorHAnsi" w:hAnsiTheme="majorHAnsi" w:cstheme="majorHAnsi"/>
          <w:color w:val="222222"/>
          <w:u w:val="none"/>
        </w:rPr>
      </w:pPr>
      <w:r w:rsidRPr="00CF121E">
        <w:rPr>
          <w:rFonts w:asciiTheme="majorHAnsi" w:hAnsiTheme="majorHAnsi" w:cstheme="majorHAnsi"/>
          <w:color w:val="222222"/>
        </w:rPr>
        <w:t>§ with Medium Build</w:t>
      </w:r>
    </w:p>
    <w:bookmarkEnd w:id="0"/>
    <w:bookmarkEnd w:id="1"/>
    <w:p w14:paraId="7EDE955A" w14:textId="77777777" w:rsidR="00CA3CC3" w:rsidRDefault="00CA3CC3" w:rsidP="00CA3CC3">
      <w:pPr>
        <w:pStyle w:val="Normal1"/>
        <w:tabs>
          <w:tab w:val="center" w:pos="3870"/>
          <w:tab w:val="right" w:pos="9270"/>
        </w:tabs>
        <w:spacing w:before="120"/>
        <w:jc w:val="center"/>
        <w:rPr>
          <w:rFonts w:asciiTheme="majorHAnsi" w:hAnsiTheme="majorHAnsi" w:cstheme="majorHAnsi"/>
          <w:b/>
          <w:sz w:val="22"/>
          <w:szCs w:val="22"/>
        </w:rPr>
      </w:pPr>
      <w:r w:rsidRPr="0000293B">
        <w:rPr>
          <w:rFonts w:asciiTheme="majorHAnsi" w:hAnsiTheme="majorHAnsi" w:cstheme="majorHAnsi"/>
          <w:b/>
          <w:sz w:val="22"/>
          <w:szCs w:val="22"/>
        </w:rPr>
        <w:t>For more information, please contact</w:t>
      </w:r>
      <w:r>
        <w:rPr>
          <w:rFonts w:asciiTheme="majorHAnsi" w:hAnsiTheme="majorHAnsi" w:cstheme="majorHAnsi"/>
          <w:b/>
          <w:sz w:val="22"/>
          <w:szCs w:val="22"/>
        </w:rPr>
        <w:t>:</w:t>
      </w:r>
    </w:p>
    <w:p w14:paraId="3C148EB0" w14:textId="77777777" w:rsidR="00CA3CC3" w:rsidRDefault="00CA3CC3" w:rsidP="00CA3CC3">
      <w:pPr>
        <w:pStyle w:val="Normal1"/>
        <w:tabs>
          <w:tab w:val="center" w:pos="3870"/>
          <w:tab w:val="right" w:pos="9270"/>
        </w:tabs>
        <w:spacing w:before="120"/>
        <w:jc w:val="center"/>
        <w:rPr>
          <w:rFonts w:asciiTheme="majorHAnsi" w:hAnsiTheme="majorHAnsi" w:cstheme="majorHAnsi"/>
          <w:b/>
          <w:sz w:val="22"/>
          <w:szCs w:val="22"/>
        </w:rPr>
      </w:pPr>
      <w:r>
        <w:rPr>
          <w:rFonts w:asciiTheme="majorHAnsi" w:hAnsiTheme="majorHAnsi" w:cstheme="majorHAnsi"/>
          <w:b/>
          <w:sz w:val="22"/>
          <w:szCs w:val="22"/>
        </w:rPr>
        <w:t xml:space="preserve">Rick Gershon | </w:t>
      </w:r>
      <w:hyperlink r:id="rId15" w:history="1">
        <w:r w:rsidRPr="00475FAA">
          <w:rPr>
            <w:rStyle w:val="Hyperlink"/>
            <w:rFonts w:asciiTheme="majorHAnsi" w:hAnsiTheme="majorHAnsi" w:cstheme="majorHAnsi"/>
            <w:b/>
            <w:sz w:val="22"/>
            <w:szCs w:val="22"/>
          </w:rPr>
          <w:t>rick.gershon@warnerrecords.com</w:t>
        </w:r>
      </w:hyperlink>
    </w:p>
    <w:p w14:paraId="7BB2CC7A" w14:textId="77777777" w:rsidR="00CA3CC3" w:rsidRDefault="00CA3CC3" w:rsidP="00CA3CC3">
      <w:pPr>
        <w:pStyle w:val="Normal1"/>
        <w:tabs>
          <w:tab w:val="center" w:pos="3870"/>
          <w:tab w:val="right" w:pos="9270"/>
        </w:tabs>
        <w:spacing w:before="120"/>
        <w:jc w:val="center"/>
        <w:rPr>
          <w:rFonts w:asciiTheme="majorHAnsi" w:hAnsiTheme="majorHAnsi" w:cstheme="majorHAnsi"/>
          <w:b/>
          <w:sz w:val="22"/>
          <w:szCs w:val="22"/>
        </w:rPr>
      </w:pPr>
      <w:r>
        <w:rPr>
          <w:rFonts w:asciiTheme="majorHAnsi" w:hAnsiTheme="majorHAnsi" w:cstheme="majorHAnsi"/>
          <w:b/>
          <w:sz w:val="22"/>
          <w:szCs w:val="22"/>
        </w:rPr>
        <w:t xml:space="preserve">Reid </w:t>
      </w:r>
      <w:proofErr w:type="spellStart"/>
      <w:r>
        <w:rPr>
          <w:rFonts w:asciiTheme="majorHAnsi" w:hAnsiTheme="majorHAnsi" w:cstheme="majorHAnsi"/>
          <w:b/>
          <w:sz w:val="22"/>
          <w:szCs w:val="22"/>
        </w:rPr>
        <w:t>Kutrow</w:t>
      </w:r>
      <w:proofErr w:type="spellEnd"/>
      <w:r>
        <w:rPr>
          <w:rFonts w:asciiTheme="majorHAnsi" w:hAnsiTheme="majorHAnsi" w:cstheme="majorHAnsi"/>
          <w:b/>
          <w:sz w:val="22"/>
          <w:szCs w:val="22"/>
        </w:rPr>
        <w:t xml:space="preserve"> | </w:t>
      </w:r>
      <w:hyperlink r:id="rId16" w:history="1">
        <w:r w:rsidRPr="00475FAA">
          <w:rPr>
            <w:rStyle w:val="Hyperlink"/>
            <w:rFonts w:asciiTheme="majorHAnsi" w:hAnsiTheme="majorHAnsi" w:cstheme="majorHAnsi"/>
            <w:b/>
            <w:sz w:val="22"/>
            <w:szCs w:val="22"/>
          </w:rPr>
          <w:t>reid.kutrow@sacksco.com</w:t>
        </w:r>
      </w:hyperlink>
    </w:p>
    <w:p w14:paraId="155B5CA8" w14:textId="77777777" w:rsidR="00CA3CC3" w:rsidRDefault="00CA3CC3" w:rsidP="00CA3CC3">
      <w:pPr>
        <w:pStyle w:val="Normal1"/>
        <w:tabs>
          <w:tab w:val="center" w:pos="3870"/>
          <w:tab w:val="right" w:pos="9270"/>
        </w:tabs>
        <w:spacing w:before="120"/>
        <w:jc w:val="center"/>
        <w:rPr>
          <w:rFonts w:asciiTheme="majorHAnsi" w:hAnsiTheme="majorHAnsi" w:cstheme="majorHAnsi"/>
          <w:b/>
          <w:sz w:val="22"/>
          <w:szCs w:val="22"/>
        </w:rPr>
      </w:pPr>
      <w:r>
        <w:rPr>
          <w:rFonts w:asciiTheme="majorHAnsi" w:hAnsiTheme="majorHAnsi" w:cstheme="majorHAnsi"/>
          <w:b/>
          <w:sz w:val="22"/>
          <w:szCs w:val="22"/>
        </w:rPr>
        <w:t>Ethan Jacobs |</w:t>
      </w:r>
      <w:r w:rsidRPr="0000293B">
        <w:rPr>
          <w:rFonts w:asciiTheme="majorHAnsi" w:hAnsiTheme="majorHAnsi" w:cstheme="majorHAnsi"/>
          <w:b/>
          <w:sz w:val="22"/>
          <w:szCs w:val="22"/>
        </w:rPr>
        <w:t xml:space="preserve"> </w:t>
      </w:r>
      <w:hyperlink r:id="rId17" w:history="1">
        <w:r w:rsidRPr="00475FAA">
          <w:rPr>
            <w:rStyle w:val="Hyperlink"/>
            <w:rFonts w:asciiTheme="majorHAnsi" w:hAnsiTheme="majorHAnsi" w:cstheme="majorHAnsi"/>
            <w:b/>
            <w:sz w:val="22"/>
            <w:szCs w:val="22"/>
          </w:rPr>
          <w:t>ethan.jacobs@sacksco.com</w:t>
        </w:r>
      </w:hyperlink>
    </w:p>
    <w:p w14:paraId="6CFE6814" w14:textId="77777777" w:rsidR="00CA3CC3" w:rsidRDefault="00CA3CC3" w:rsidP="00CA3CC3">
      <w:pPr>
        <w:pStyle w:val="Normal1"/>
        <w:tabs>
          <w:tab w:val="center" w:pos="3870"/>
          <w:tab w:val="right" w:pos="9270"/>
        </w:tabs>
        <w:spacing w:before="120"/>
        <w:jc w:val="center"/>
        <w:rPr>
          <w:rFonts w:asciiTheme="majorHAnsi" w:hAnsiTheme="majorHAnsi" w:cstheme="majorHAnsi"/>
          <w:b/>
          <w:sz w:val="22"/>
          <w:szCs w:val="22"/>
        </w:rPr>
      </w:pPr>
      <w:r>
        <w:rPr>
          <w:rFonts w:asciiTheme="majorHAnsi" w:hAnsiTheme="majorHAnsi" w:cstheme="majorHAnsi"/>
          <w:b/>
          <w:sz w:val="22"/>
          <w:szCs w:val="22"/>
        </w:rPr>
        <w:lastRenderedPageBreak/>
        <w:t xml:space="preserve">Carla Sacks | </w:t>
      </w:r>
      <w:hyperlink r:id="rId18" w:history="1">
        <w:r w:rsidRPr="00475FAA">
          <w:rPr>
            <w:rStyle w:val="Hyperlink"/>
            <w:rFonts w:asciiTheme="majorHAnsi" w:hAnsiTheme="majorHAnsi" w:cstheme="majorHAnsi"/>
            <w:b/>
            <w:sz w:val="22"/>
            <w:szCs w:val="22"/>
          </w:rPr>
          <w:t>carla@sacksco.com</w:t>
        </w:r>
      </w:hyperlink>
    </w:p>
    <w:p w14:paraId="76EBB94E" w14:textId="77777777" w:rsidR="00CA3CC3" w:rsidRPr="0000293B" w:rsidRDefault="00CA3CC3" w:rsidP="00CA3CC3">
      <w:pPr>
        <w:pStyle w:val="Normal1"/>
        <w:tabs>
          <w:tab w:val="center" w:pos="3870"/>
          <w:tab w:val="right" w:pos="9270"/>
        </w:tabs>
        <w:spacing w:before="120"/>
        <w:jc w:val="center"/>
        <w:rPr>
          <w:rFonts w:asciiTheme="majorHAnsi" w:hAnsiTheme="majorHAnsi" w:cstheme="majorHAnsi"/>
          <w:b/>
          <w:sz w:val="22"/>
          <w:szCs w:val="22"/>
        </w:rPr>
      </w:pPr>
      <w:r>
        <w:rPr>
          <w:rFonts w:ascii="Calibri" w:hAnsi="Calibri" w:cs="Calibri"/>
          <w:b/>
          <w:bCs/>
          <w:noProof/>
          <w:color w:val="3661BD"/>
        </w:rPr>
        <w:drawing>
          <wp:inline distT="0" distB="0" distL="0" distR="0" wp14:anchorId="4C30D0DC" wp14:editId="07C95494">
            <wp:extent cx="1751188" cy="581114"/>
            <wp:effectExtent l="0" t="0" r="1905" b="3175"/>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2482" cy="608091"/>
                    </a:xfrm>
                    <a:prstGeom prst="rect">
                      <a:avLst/>
                    </a:prstGeom>
                    <a:noFill/>
                    <a:ln>
                      <a:noFill/>
                    </a:ln>
                  </pic:spPr>
                </pic:pic>
              </a:graphicData>
            </a:graphic>
          </wp:inline>
        </w:drawing>
      </w:r>
    </w:p>
    <w:p w14:paraId="1A9FF8D6" w14:textId="4836F194" w:rsidR="00A12A8A" w:rsidRPr="00CF121E" w:rsidRDefault="00CA3CC3" w:rsidP="00CA3CC3">
      <w:pPr>
        <w:pStyle w:val="Normal1"/>
        <w:tabs>
          <w:tab w:val="center" w:pos="3870"/>
          <w:tab w:val="right" w:pos="9270"/>
        </w:tabs>
        <w:spacing w:before="120"/>
        <w:jc w:val="center"/>
        <w:rPr>
          <w:rFonts w:asciiTheme="majorHAnsi" w:hAnsiTheme="majorHAnsi" w:cstheme="majorHAnsi"/>
          <w:b/>
          <w:sz w:val="20"/>
        </w:rPr>
      </w:pPr>
      <w:r>
        <w:rPr>
          <w:rFonts w:asciiTheme="majorHAnsi" w:hAnsiTheme="majorHAnsi" w:cstheme="majorHAnsi"/>
          <w:b/>
          <w:sz w:val="20"/>
        </w:rPr>
        <w:t>.</w:t>
      </w:r>
    </w:p>
    <w:sectPr w:rsidR="00A12A8A" w:rsidRPr="00CF121E" w:rsidSect="00B01B46">
      <w:headerReference w:type="even"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751E" w14:textId="77777777" w:rsidR="00691A61" w:rsidRDefault="00691A61" w:rsidP="007351C8">
      <w:r>
        <w:separator/>
      </w:r>
    </w:p>
  </w:endnote>
  <w:endnote w:type="continuationSeparator" w:id="0">
    <w:p w14:paraId="725341CF" w14:textId="77777777" w:rsidR="00691A61" w:rsidRDefault="00691A61"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F612F" w14:textId="77777777" w:rsidR="00691A61" w:rsidRDefault="00691A61" w:rsidP="007351C8">
      <w:r>
        <w:separator/>
      </w:r>
    </w:p>
  </w:footnote>
  <w:footnote w:type="continuationSeparator" w:id="0">
    <w:p w14:paraId="64089E54" w14:textId="77777777" w:rsidR="00691A61" w:rsidRDefault="00691A61"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342C7C" w:rsidRPr="0088634D" w14:paraId="57C03B12" w14:textId="77777777" w:rsidTr="007351C8">
      <w:tc>
        <w:tcPr>
          <w:tcW w:w="1152" w:type="dxa"/>
        </w:tcPr>
        <w:p w14:paraId="14DD7DD8" w14:textId="77777777" w:rsidR="00342C7C" w:rsidRPr="003F0083" w:rsidRDefault="00342C7C"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10318B78" w14:textId="77777777" w:rsidR="00342C7C" w:rsidRPr="003F0083" w:rsidRDefault="00342C7C" w:rsidP="007351C8">
          <w:pPr>
            <w:pStyle w:val="Header"/>
          </w:pPr>
          <w:r w:rsidRPr="003F0083">
            <w:t>[Type text]</w:t>
          </w:r>
        </w:p>
      </w:tc>
    </w:tr>
  </w:tbl>
  <w:p w14:paraId="04A6F3C7" w14:textId="77777777" w:rsidR="00342C7C" w:rsidRDefault="00342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3E9"/>
    <w:multiLevelType w:val="multilevel"/>
    <w:tmpl w:val="3D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C2067"/>
    <w:multiLevelType w:val="multilevel"/>
    <w:tmpl w:val="AB729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2203B"/>
    <w:multiLevelType w:val="multilevel"/>
    <w:tmpl w:val="5F3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54045"/>
    <w:multiLevelType w:val="hybridMultilevel"/>
    <w:tmpl w:val="C11AAB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4" w15:restartNumberingAfterBreak="0">
    <w:nsid w:val="13943AEA"/>
    <w:multiLevelType w:val="multilevel"/>
    <w:tmpl w:val="E3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B44BF"/>
    <w:multiLevelType w:val="hybridMultilevel"/>
    <w:tmpl w:val="51D4AC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6C1935"/>
    <w:multiLevelType w:val="multilevel"/>
    <w:tmpl w:val="51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10CDD"/>
    <w:multiLevelType w:val="hybridMultilevel"/>
    <w:tmpl w:val="5C3A8858"/>
    <w:lvl w:ilvl="0" w:tplc="09D6DB08">
      <w:start w:val="1"/>
      <w:numFmt w:val="decimal"/>
      <w:lvlText w:val="%1."/>
      <w:lvlJc w:val="left"/>
      <w:pPr>
        <w:ind w:left="2520" w:hanging="360"/>
      </w:pPr>
      <w:rPr>
        <w:rFonts w:hint="default"/>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54750C6"/>
    <w:multiLevelType w:val="hybridMultilevel"/>
    <w:tmpl w:val="0ADAD09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7E66A25"/>
    <w:multiLevelType w:val="hybridMultilevel"/>
    <w:tmpl w:val="C85877D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15:restartNumberingAfterBreak="0">
    <w:nsid w:val="2DC52014"/>
    <w:multiLevelType w:val="multilevel"/>
    <w:tmpl w:val="C51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066FC"/>
    <w:multiLevelType w:val="multilevel"/>
    <w:tmpl w:val="C6761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132EC1"/>
    <w:multiLevelType w:val="hybridMultilevel"/>
    <w:tmpl w:val="A9CEC65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15:restartNumberingAfterBreak="0">
    <w:nsid w:val="339111B9"/>
    <w:multiLevelType w:val="hybridMultilevel"/>
    <w:tmpl w:val="10B8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B4D8A"/>
    <w:multiLevelType w:val="hybridMultilevel"/>
    <w:tmpl w:val="E77403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15:restartNumberingAfterBreak="0">
    <w:nsid w:val="38C0657F"/>
    <w:multiLevelType w:val="hybridMultilevel"/>
    <w:tmpl w:val="E52AFDEA"/>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3C292FD0"/>
    <w:multiLevelType w:val="multilevel"/>
    <w:tmpl w:val="0AF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55321C"/>
    <w:multiLevelType w:val="multilevel"/>
    <w:tmpl w:val="2AD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917616"/>
    <w:multiLevelType w:val="hybridMultilevel"/>
    <w:tmpl w:val="0D32B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8B0C37"/>
    <w:multiLevelType w:val="multilevel"/>
    <w:tmpl w:val="B53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BB682D"/>
    <w:multiLevelType w:val="hybridMultilevel"/>
    <w:tmpl w:val="6B68C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B71C12"/>
    <w:multiLevelType w:val="hybridMultilevel"/>
    <w:tmpl w:val="40487B44"/>
    <w:lvl w:ilvl="0" w:tplc="0409000F">
      <w:start w:val="1"/>
      <w:numFmt w:val="decimal"/>
      <w:lvlText w:val="%1."/>
      <w:lvlJc w:val="left"/>
      <w:pPr>
        <w:ind w:left="2520" w:hanging="360"/>
      </w:pPr>
      <w:rPr>
        <w:rFonts w:hint="default"/>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A440675"/>
    <w:multiLevelType w:val="multilevel"/>
    <w:tmpl w:val="C2AC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F7301D"/>
    <w:multiLevelType w:val="hybridMultilevel"/>
    <w:tmpl w:val="037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E40254"/>
    <w:multiLevelType w:val="multilevel"/>
    <w:tmpl w:val="51D4AC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7525548F"/>
    <w:multiLevelType w:val="hybridMultilevel"/>
    <w:tmpl w:val="939E9C68"/>
    <w:lvl w:ilvl="0" w:tplc="FEEEAC4C">
      <w:numFmt w:val="bullet"/>
      <w:lvlText w:val="—"/>
      <w:lvlJc w:val="left"/>
      <w:pPr>
        <w:ind w:left="-180" w:hanging="360"/>
      </w:pPr>
      <w:rPr>
        <w:rFonts w:ascii="Times New Roman" w:eastAsia="MS Mincho" w:hAnsi="Times New Roman" w:cs="Times New Roman"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6" w15:restartNumberingAfterBreak="0">
    <w:nsid w:val="78675F76"/>
    <w:multiLevelType w:val="hybridMultilevel"/>
    <w:tmpl w:val="DED0541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15:restartNumberingAfterBreak="0">
    <w:nsid w:val="7E0C689C"/>
    <w:multiLevelType w:val="hybridMultilevel"/>
    <w:tmpl w:val="C676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2083159">
    <w:abstractNumId w:val="2"/>
  </w:num>
  <w:num w:numId="2" w16cid:durableId="425687052">
    <w:abstractNumId w:val="0"/>
  </w:num>
  <w:num w:numId="3" w16cid:durableId="1687437726">
    <w:abstractNumId w:val="12"/>
  </w:num>
  <w:num w:numId="4" w16cid:durableId="211187039">
    <w:abstractNumId w:val="4"/>
  </w:num>
  <w:num w:numId="5" w16cid:durableId="2082174739">
    <w:abstractNumId w:val="6"/>
  </w:num>
  <w:num w:numId="6" w16cid:durableId="1954168167">
    <w:abstractNumId w:val="18"/>
  </w:num>
  <w:num w:numId="7" w16cid:durableId="742752019">
    <w:abstractNumId w:val="27"/>
  </w:num>
  <w:num w:numId="8" w16cid:durableId="1130972977">
    <w:abstractNumId w:val="11"/>
  </w:num>
  <w:num w:numId="9" w16cid:durableId="196091968">
    <w:abstractNumId w:val="17"/>
  </w:num>
  <w:num w:numId="10" w16cid:durableId="1319362">
    <w:abstractNumId w:val="14"/>
  </w:num>
  <w:num w:numId="11" w16cid:durableId="488712273">
    <w:abstractNumId w:val="19"/>
  </w:num>
  <w:num w:numId="12" w16cid:durableId="2100321389">
    <w:abstractNumId w:val="9"/>
  </w:num>
  <w:num w:numId="13" w16cid:durableId="820973712">
    <w:abstractNumId w:val="16"/>
  </w:num>
  <w:num w:numId="14" w16cid:durableId="1115490225">
    <w:abstractNumId w:val="13"/>
  </w:num>
  <w:num w:numId="15" w16cid:durableId="1791701130">
    <w:abstractNumId w:val="10"/>
  </w:num>
  <w:num w:numId="16" w16cid:durableId="124003731">
    <w:abstractNumId w:val="22"/>
  </w:num>
  <w:num w:numId="17" w16cid:durableId="419254995">
    <w:abstractNumId w:val="3"/>
  </w:num>
  <w:num w:numId="18" w16cid:durableId="1111364484">
    <w:abstractNumId w:val="25"/>
  </w:num>
  <w:num w:numId="19" w16cid:durableId="1421680971">
    <w:abstractNumId w:val="1"/>
  </w:num>
  <w:num w:numId="20" w16cid:durableId="1859333">
    <w:abstractNumId w:val="20"/>
  </w:num>
  <w:num w:numId="21" w16cid:durableId="2053655919">
    <w:abstractNumId w:val="23"/>
  </w:num>
  <w:num w:numId="22" w16cid:durableId="1406684373">
    <w:abstractNumId w:val="15"/>
  </w:num>
  <w:num w:numId="23" w16cid:durableId="1599288483">
    <w:abstractNumId w:val="5"/>
  </w:num>
  <w:num w:numId="24" w16cid:durableId="727072020">
    <w:abstractNumId w:val="24"/>
  </w:num>
  <w:num w:numId="25" w16cid:durableId="1575121627">
    <w:abstractNumId w:val="26"/>
  </w:num>
  <w:num w:numId="26" w16cid:durableId="135804173">
    <w:abstractNumId w:val="7"/>
  </w:num>
  <w:num w:numId="27" w16cid:durableId="794451565">
    <w:abstractNumId w:val="21"/>
  </w:num>
  <w:num w:numId="28" w16cid:durableId="8689074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311"/>
    <w:rsid w:val="00000535"/>
    <w:rsid w:val="0000067C"/>
    <w:rsid w:val="00002EB7"/>
    <w:rsid w:val="00003610"/>
    <w:rsid w:val="0000368F"/>
    <w:rsid w:val="00003934"/>
    <w:rsid w:val="00003F29"/>
    <w:rsid w:val="00004532"/>
    <w:rsid w:val="0000459C"/>
    <w:rsid w:val="00004D91"/>
    <w:rsid w:val="00005265"/>
    <w:rsid w:val="00005C33"/>
    <w:rsid w:val="00006A38"/>
    <w:rsid w:val="00006D5F"/>
    <w:rsid w:val="0001207E"/>
    <w:rsid w:val="00012160"/>
    <w:rsid w:val="000130C3"/>
    <w:rsid w:val="0001380F"/>
    <w:rsid w:val="00013844"/>
    <w:rsid w:val="00013A0B"/>
    <w:rsid w:val="00013DD3"/>
    <w:rsid w:val="00014019"/>
    <w:rsid w:val="00015084"/>
    <w:rsid w:val="0001565C"/>
    <w:rsid w:val="000164E0"/>
    <w:rsid w:val="00016742"/>
    <w:rsid w:val="000169B8"/>
    <w:rsid w:val="0002064B"/>
    <w:rsid w:val="000221B9"/>
    <w:rsid w:val="000226A7"/>
    <w:rsid w:val="00022941"/>
    <w:rsid w:val="000235B0"/>
    <w:rsid w:val="00023C6B"/>
    <w:rsid w:val="00024BAF"/>
    <w:rsid w:val="00025336"/>
    <w:rsid w:val="00025806"/>
    <w:rsid w:val="00025970"/>
    <w:rsid w:val="000259BF"/>
    <w:rsid w:val="00025CDE"/>
    <w:rsid w:val="00026099"/>
    <w:rsid w:val="000272E5"/>
    <w:rsid w:val="00027837"/>
    <w:rsid w:val="00027FF9"/>
    <w:rsid w:val="00030615"/>
    <w:rsid w:val="00030798"/>
    <w:rsid w:val="00030B81"/>
    <w:rsid w:val="00031494"/>
    <w:rsid w:val="000321D2"/>
    <w:rsid w:val="000321D3"/>
    <w:rsid w:val="00032332"/>
    <w:rsid w:val="00032B5F"/>
    <w:rsid w:val="0003471A"/>
    <w:rsid w:val="00034846"/>
    <w:rsid w:val="0003589C"/>
    <w:rsid w:val="00036E6F"/>
    <w:rsid w:val="00036F97"/>
    <w:rsid w:val="000372CC"/>
    <w:rsid w:val="0003799D"/>
    <w:rsid w:val="00037C4F"/>
    <w:rsid w:val="00040712"/>
    <w:rsid w:val="00040A2D"/>
    <w:rsid w:val="00041397"/>
    <w:rsid w:val="00041ECB"/>
    <w:rsid w:val="00041F79"/>
    <w:rsid w:val="00042D51"/>
    <w:rsid w:val="000438AA"/>
    <w:rsid w:val="00043D21"/>
    <w:rsid w:val="00044013"/>
    <w:rsid w:val="000440F0"/>
    <w:rsid w:val="000440F3"/>
    <w:rsid w:val="00044626"/>
    <w:rsid w:val="000452C5"/>
    <w:rsid w:val="00045860"/>
    <w:rsid w:val="00045DF0"/>
    <w:rsid w:val="00046E34"/>
    <w:rsid w:val="000504E8"/>
    <w:rsid w:val="0005053F"/>
    <w:rsid w:val="0005061F"/>
    <w:rsid w:val="0005062B"/>
    <w:rsid w:val="00051463"/>
    <w:rsid w:val="00052551"/>
    <w:rsid w:val="00052D5C"/>
    <w:rsid w:val="000531CB"/>
    <w:rsid w:val="0005343D"/>
    <w:rsid w:val="00054756"/>
    <w:rsid w:val="0005484B"/>
    <w:rsid w:val="000550CC"/>
    <w:rsid w:val="00055C8C"/>
    <w:rsid w:val="00055C95"/>
    <w:rsid w:val="000562DE"/>
    <w:rsid w:val="00057348"/>
    <w:rsid w:val="00057D7A"/>
    <w:rsid w:val="00060416"/>
    <w:rsid w:val="0006076E"/>
    <w:rsid w:val="00060C6B"/>
    <w:rsid w:val="00061E1A"/>
    <w:rsid w:val="00062F7C"/>
    <w:rsid w:val="00063120"/>
    <w:rsid w:val="00063A88"/>
    <w:rsid w:val="000645F0"/>
    <w:rsid w:val="00064FE8"/>
    <w:rsid w:val="00065B9B"/>
    <w:rsid w:val="00065F5A"/>
    <w:rsid w:val="000665C4"/>
    <w:rsid w:val="00066CE0"/>
    <w:rsid w:val="00066FA4"/>
    <w:rsid w:val="00067808"/>
    <w:rsid w:val="00067B0D"/>
    <w:rsid w:val="000703AA"/>
    <w:rsid w:val="00070E4E"/>
    <w:rsid w:val="000712C8"/>
    <w:rsid w:val="000714A5"/>
    <w:rsid w:val="000714D8"/>
    <w:rsid w:val="00071608"/>
    <w:rsid w:val="00071945"/>
    <w:rsid w:val="00071A39"/>
    <w:rsid w:val="000727B6"/>
    <w:rsid w:val="000727D8"/>
    <w:rsid w:val="00072827"/>
    <w:rsid w:val="0007289E"/>
    <w:rsid w:val="000729F0"/>
    <w:rsid w:val="00074BBD"/>
    <w:rsid w:val="00075AED"/>
    <w:rsid w:val="0007696A"/>
    <w:rsid w:val="00076B20"/>
    <w:rsid w:val="0007753B"/>
    <w:rsid w:val="000800D3"/>
    <w:rsid w:val="00080227"/>
    <w:rsid w:val="0008093C"/>
    <w:rsid w:val="00080DCD"/>
    <w:rsid w:val="00080E69"/>
    <w:rsid w:val="00080F66"/>
    <w:rsid w:val="000810F2"/>
    <w:rsid w:val="00081B77"/>
    <w:rsid w:val="00081F50"/>
    <w:rsid w:val="00081F7B"/>
    <w:rsid w:val="00082A15"/>
    <w:rsid w:val="00082A96"/>
    <w:rsid w:val="00083131"/>
    <w:rsid w:val="00083449"/>
    <w:rsid w:val="000836FF"/>
    <w:rsid w:val="00083968"/>
    <w:rsid w:val="000843BC"/>
    <w:rsid w:val="0008447E"/>
    <w:rsid w:val="00084559"/>
    <w:rsid w:val="0008500E"/>
    <w:rsid w:val="000871EA"/>
    <w:rsid w:val="00087207"/>
    <w:rsid w:val="00087B0E"/>
    <w:rsid w:val="00087F0A"/>
    <w:rsid w:val="00090A2E"/>
    <w:rsid w:val="0009228A"/>
    <w:rsid w:val="00092BFB"/>
    <w:rsid w:val="000931AE"/>
    <w:rsid w:val="00093613"/>
    <w:rsid w:val="0009383E"/>
    <w:rsid w:val="00093BE4"/>
    <w:rsid w:val="000955F3"/>
    <w:rsid w:val="00095633"/>
    <w:rsid w:val="00095AF1"/>
    <w:rsid w:val="00095CCC"/>
    <w:rsid w:val="000A0C5B"/>
    <w:rsid w:val="000A0F62"/>
    <w:rsid w:val="000A1474"/>
    <w:rsid w:val="000A1FD5"/>
    <w:rsid w:val="000A2278"/>
    <w:rsid w:val="000A2DC8"/>
    <w:rsid w:val="000A2E9C"/>
    <w:rsid w:val="000A2FDA"/>
    <w:rsid w:val="000A326F"/>
    <w:rsid w:val="000A39A6"/>
    <w:rsid w:val="000A3A03"/>
    <w:rsid w:val="000A4192"/>
    <w:rsid w:val="000A4213"/>
    <w:rsid w:val="000A4D58"/>
    <w:rsid w:val="000A5E5C"/>
    <w:rsid w:val="000A76E1"/>
    <w:rsid w:val="000B03A9"/>
    <w:rsid w:val="000B047F"/>
    <w:rsid w:val="000B0E71"/>
    <w:rsid w:val="000B10D4"/>
    <w:rsid w:val="000B19C1"/>
    <w:rsid w:val="000B1EE7"/>
    <w:rsid w:val="000B227D"/>
    <w:rsid w:val="000B2315"/>
    <w:rsid w:val="000B28EC"/>
    <w:rsid w:val="000B34AE"/>
    <w:rsid w:val="000B360D"/>
    <w:rsid w:val="000B3D67"/>
    <w:rsid w:val="000B403F"/>
    <w:rsid w:val="000B4D57"/>
    <w:rsid w:val="000B5116"/>
    <w:rsid w:val="000B518E"/>
    <w:rsid w:val="000B6399"/>
    <w:rsid w:val="000B71C2"/>
    <w:rsid w:val="000B7683"/>
    <w:rsid w:val="000C1BBF"/>
    <w:rsid w:val="000C1E47"/>
    <w:rsid w:val="000C2403"/>
    <w:rsid w:val="000C24B1"/>
    <w:rsid w:val="000C25F0"/>
    <w:rsid w:val="000C26F3"/>
    <w:rsid w:val="000C27AD"/>
    <w:rsid w:val="000C322D"/>
    <w:rsid w:val="000C3C00"/>
    <w:rsid w:val="000C4791"/>
    <w:rsid w:val="000C5005"/>
    <w:rsid w:val="000C5265"/>
    <w:rsid w:val="000C535A"/>
    <w:rsid w:val="000C5998"/>
    <w:rsid w:val="000C5BDD"/>
    <w:rsid w:val="000C6B7B"/>
    <w:rsid w:val="000C6FAB"/>
    <w:rsid w:val="000C7623"/>
    <w:rsid w:val="000C7AD6"/>
    <w:rsid w:val="000C7DBF"/>
    <w:rsid w:val="000C7F8B"/>
    <w:rsid w:val="000D1A75"/>
    <w:rsid w:val="000D1BE9"/>
    <w:rsid w:val="000D2369"/>
    <w:rsid w:val="000D352F"/>
    <w:rsid w:val="000D4861"/>
    <w:rsid w:val="000D4B7B"/>
    <w:rsid w:val="000D4F05"/>
    <w:rsid w:val="000D57EB"/>
    <w:rsid w:val="000D5C3C"/>
    <w:rsid w:val="000D6754"/>
    <w:rsid w:val="000D679A"/>
    <w:rsid w:val="000D6F69"/>
    <w:rsid w:val="000D70B8"/>
    <w:rsid w:val="000D754B"/>
    <w:rsid w:val="000D7672"/>
    <w:rsid w:val="000D7F0C"/>
    <w:rsid w:val="000E05B3"/>
    <w:rsid w:val="000E07E3"/>
    <w:rsid w:val="000E0AE7"/>
    <w:rsid w:val="000E22AD"/>
    <w:rsid w:val="000E2367"/>
    <w:rsid w:val="000E25FB"/>
    <w:rsid w:val="000E2E21"/>
    <w:rsid w:val="000E3109"/>
    <w:rsid w:val="000E4D34"/>
    <w:rsid w:val="000E4F2F"/>
    <w:rsid w:val="000E5104"/>
    <w:rsid w:val="000E534A"/>
    <w:rsid w:val="000E6456"/>
    <w:rsid w:val="000E68C6"/>
    <w:rsid w:val="000E6A89"/>
    <w:rsid w:val="000E7134"/>
    <w:rsid w:val="000E7192"/>
    <w:rsid w:val="000E7DDE"/>
    <w:rsid w:val="000F06EB"/>
    <w:rsid w:val="000F0E2C"/>
    <w:rsid w:val="000F1785"/>
    <w:rsid w:val="000F224A"/>
    <w:rsid w:val="000F309E"/>
    <w:rsid w:val="000F336F"/>
    <w:rsid w:val="000F402E"/>
    <w:rsid w:val="000F4ACB"/>
    <w:rsid w:val="000F4E2F"/>
    <w:rsid w:val="000F5576"/>
    <w:rsid w:val="000F5E27"/>
    <w:rsid w:val="000F6C64"/>
    <w:rsid w:val="000F7D08"/>
    <w:rsid w:val="001009D3"/>
    <w:rsid w:val="00100CF8"/>
    <w:rsid w:val="00101164"/>
    <w:rsid w:val="00101390"/>
    <w:rsid w:val="00101C5C"/>
    <w:rsid w:val="001027A0"/>
    <w:rsid w:val="00103217"/>
    <w:rsid w:val="00103337"/>
    <w:rsid w:val="00104334"/>
    <w:rsid w:val="001045E4"/>
    <w:rsid w:val="00104A52"/>
    <w:rsid w:val="00104EA8"/>
    <w:rsid w:val="00105E56"/>
    <w:rsid w:val="001062E6"/>
    <w:rsid w:val="00106502"/>
    <w:rsid w:val="0010664F"/>
    <w:rsid w:val="00106E46"/>
    <w:rsid w:val="00111F55"/>
    <w:rsid w:val="00112164"/>
    <w:rsid w:val="00112769"/>
    <w:rsid w:val="00112872"/>
    <w:rsid w:val="00113465"/>
    <w:rsid w:val="00113CD6"/>
    <w:rsid w:val="00114DC6"/>
    <w:rsid w:val="00115040"/>
    <w:rsid w:val="001151B2"/>
    <w:rsid w:val="0011597D"/>
    <w:rsid w:val="0011691A"/>
    <w:rsid w:val="00117745"/>
    <w:rsid w:val="00120500"/>
    <w:rsid w:val="00120A3D"/>
    <w:rsid w:val="001212B5"/>
    <w:rsid w:val="0012157D"/>
    <w:rsid w:val="001215FD"/>
    <w:rsid w:val="00121886"/>
    <w:rsid w:val="00122699"/>
    <w:rsid w:val="00122B90"/>
    <w:rsid w:val="00123F56"/>
    <w:rsid w:val="001240AD"/>
    <w:rsid w:val="001244BD"/>
    <w:rsid w:val="001244C6"/>
    <w:rsid w:val="00124724"/>
    <w:rsid w:val="00124EF7"/>
    <w:rsid w:val="00125C24"/>
    <w:rsid w:val="00125E79"/>
    <w:rsid w:val="001261D4"/>
    <w:rsid w:val="0012634A"/>
    <w:rsid w:val="001269BC"/>
    <w:rsid w:val="001269D6"/>
    <w:rsid w:val="00130371"/>
    <w:rsid w:val="001309C8"/>
    <w:rsid w:val="0013139E"/>
    <w:rsid w:val="001314A5"/>
    <w:rsid w:val="00131F13"/>
    <w:rsid w:val="00132AE2"/>
    <w:rsid w:val="00132CE1"/>
    <w:rsid w:val="00133C56"/>
    <w:rsid w:val="00133E13"/>
    <w:rsid w:val="001340E6"/>
    <w:rsid w:val="00134A7B"/>
    <w:rsid w:val="00134FC4"/>
    <w:rsid w:val="00135946"/>
    <w:rsid w:val="001362B3"/>
    <w:rsid w:val="00137976"/>
    <w:rsid w:val="00137A8D"/>
    <w:rsid w:val="00140122"/>
    <w:rsid w:val="00140673"/>
    <w:rsid w:val="00140B1A"/>
    <w:rsid w:val="00140DAC"/>
    <w:rsid w:val="001410BA"/>
    <w:rsid w:val="00142641"/>
    <w:rsid w:val="00142DF8"/>
    <w:rsid w:val="001433AF"/>
    <w:rsid w:val="00143AC2"/>
    <w:rsid w:val="00144DDD"/>
    <w:rsid w:val="00145637"/>
    <w:rsid w:val="00147463"/>
    <w:rsid w:val="001474A2"/>
    <w:rsid w:val="001474CE"/>
    <w:rsid w:val="0014763D"/>
    <w:rsid w:val="00147B66"/>
    <w:rsid w:val="00150077"/>
    <w:rsid w:val="001506F4"/>
    <w:rsid w:val="00150A5F"/>
    <w:rsid w:val="00150B63"/>
    <w:rsid w:val="001519E0"/>
    <w:rsid w:val="00152070"/>
    <w:rsid w:val="00152FCB"/>
    <w:rsid w:val="00153046"/>
    <w:rsid w:val="00153625"/>
    <w:rsid w:val="00153715"/>
    <w:rsid w:val="00153DBB"/>
    <w:rsid w:val="00154826"/>
    <w:rsid w:val="00155070"/>
    <w:rsid w:val="00155488"/>
    <w:rsid w:val="0015555C"/>
    <w:rsid w:val="00156047"/>
    <w:rsid w:val="001560C4"/>
    <w:rsid w:val="00156E63"/>
    <w:rsid w:val="00157F2D"/>
    <w:rsid w:val="00160ED9"/>
    <w:rsid w:val="001617CD"/>
    <w:rsid w:val="00161AE3"/>
    <w:rsid w:val="0016293B"/>
    <w:rsid w:val="00162A01"/>
    <w:rsid w:val="001634EB"/>
    <w:rsid w:val="00164073"/>
    <w:rsid w:val="00164600"/>
    <w:rsid w:val="00164C37"/>
    <w:rsid w:val="00165347"/>
    <w:rsid w:val="001653D3"/>
    <w:rsid w:val="001663CC"/>
    <w:rsid w:val="00166AE5"/>
    <w:rsid w:val="00166EF2"/>
    <w:rsid w:val="00166EF9"/>
    <w:rsid w:val="00170B21"/>
    <w:rsid w:val="00170C43"/>
    <w:rsid w:val="00170D52"/>
    <w:rsid w:val="00171F2F"/>
    <w:rsid w:val="00172234"/>
    <w:rsid w:val="0017228D"/>
    <w:rsid w:val="001730A6"/>
    <w:rsid w:val="00173457"/>
    <w:rsid w:val="00173FAC"/>
    <w:rsid w:val="00174287"/>
    <w:rsid w:val="00174483"/>
    <w:rsid w:val="00175A4A"/>
    <w:rsid w:val="001771EE"/>
    <w:rsid w:val="00177503"/>
    <w:rsid w:val="001775C7"/>
    <w:rsid w:val="0018093C"/>
    <w:rsid w:val="00180C01"/>
    <w:rsid w:val="00180F22"/>
    <w:rsid w:val="0018152C"/>
    <w:rsid w:val="00181537"/>
    <w:rsid w:val="001834A4"/>
    <w:rsid w:val="00183652"/>
    <w:rsid w:val="00183A9E"/>
    <w:rsid w:val="001842B2"/>
    <w:rsid w:val="00184402"/>
    <w:rsid w:val="00184622"/>
    <w:rsid w:val="001853C7"/>
    <w:rsid w:val="00186ABA"/>
    <w:rsid w:val="001871AD"/>
    <w:rsid w:val="00187CF6"/>
    <w:rsid w:val="00187DB6"/>
    <w:rsid w:val="001902B4"/>
    <w:rsid w:val="0019060F"/>
    <w:rsid w:val="00190DA3"/>
    <w:rsid w:val="00191789"/>
    <w:rsid w:val="00191A1D"/>
    <w:rsid w:val="00192A9D"/>
    <w:rsid w:val="001932B1"/>
    <w:rsid w:val="0019351F"/>
    <w:rsid w:val="00193F5A"/>
    <w:rsid w:val="001944C8"/>
    <w:rsid w:val="00194D00"/>
    <w:rsid w:val="00195907"/>
    <w:rsid w:val="00195D58"/>
    <w:rsid w:val="001964F7"/>
    <w:rsid w:val="00196920"/>
    <w:rsid w:val="00196E51"/>
    <w:rsid w:val="00197157"/>
    <w:rsid w:val="00197590"/>
    <w:rsid w:val="001975E5"/>
    <w:rsid w:val="001A11B8"/>
    <w:rsid w:val="001A236E"/>
    <w:rsid w:val="001A38FD"/>
    <w:rsid w:val="001A3A50"/>
    <w:rsid w:val="001A3E36"/>
    <w:rsid w:val="001A45FF"/>
    <w:rsid w:val="001A46B2"/>
    <w:rsid w:val="001A48D1"/>
    <w:rsid w:val="001A53B4"/>
    <w:rsid w:val="001A65E8"/>
    <w:rsid w:val="001B0A31"/>
    <w:rsid w:val="001B1272"/>
    <w:rsid w:val="001B148A"/>
    <w:rsid w:val="001B1951"/>
    <w:rsid w:val="001B33A4"/>
    <w:rsid w:val="001B33D6"/>
    <w:rsid w:val="001B38E9"/>
    <w:rsid w:val="001B4EF7"/>
    <w:rsid w:val="001B595D"/>
    <w:rsid w:val="001B5C56"/>
    <w:rsid w:val="001B5F10"/>
    <w:rsid w:val="001B5FA4"/>
    <w:rsid w:val="001B633F"/>
    <w:rsid w:val="001B6342"/>
    <w:rsid w:val="001B70BB"/>
    <w:rsid w:val="001B77B8"/>
    <w:rsid w:val="001C03DE"/>
    <w:rsid w:val="001C05D0"/>
    <w:rsid w:val="001C0A2B"/>
    <w:rsid w:val="001C24C0"/>
    <w:rsid w:val="001C4557"/>
    <w:rsid w:val="001C4CEB"/>
    <w:rsid w:val="001C5D67"/>
    <w:rsid w:val="001C7051"/>
    <w:rsid w:val="001C7256"/>
    <w:rsid w:val="001C7393"/>
    <w:rsid w:val="001C7537"/>
    <w:rsid w:val="001C7746"/>
    <w:rsid w:val="001D0878"/>
    <w:rsid w:val="001D0C13"/>
    <w:rsid w:val="001D0D90"/>
    <w:rsid w:val="001D4886"/>
    <w:rsid w:val="001D48F2"/>
    <w:rsid w:val="001D4C52"/>
    <w:rsid w:val="001D58EE"/>
    <w:rsid w:val="001D5C24"/>
    <w:rsid w:val="001D72DF"/>
    <w:rsid w:val="001D7519"/>
    <w:rsid w:val="001D765B"/>
    <w:rsid w:val="001D7F25"/>
    <w:rsid w:val="001E1159"/>
    <w:rsid w:val="001E16AB"/>
    <w:rsid w:val="001E1746"/>
    <w:rsid w:val="001E1812"/>
    <w:rsid w:val="001E1D4C"/>
    <w:rsid w:val="001E1E5A"/>
    <w:rsid w:val="001E2089"/>
    <w:rsid w:val="001E23F5"/>
    <w:rsid w:val="001E279B"/>
    <w:rsid w:val="001E33C0"/>
    <w:rsid w:val="001E34C6"/>
    <w:rsid w:val="001E391B"/>
    <w:rsid w:val="001E39A9"/>
    <w:rsid w:val="001E4F1C"/>
    <w:rsid w:val="001E5589"/>
    <w:rsid w:val="001E6CFC"/>
    <w:rsid w:val="001E73AC"/>
    <w:rsid w:val="001E7573"/>
    <w:rsid w:val="001E7E01"/>
    <w:rsid w:val="001F00BF"/>
    <w:rsid w:val="001F05D7"/>
    <w:rsid w:val="001F0A48"/>
    <w:rsid w:val="001F0D42"/>
    <w:rsid w:val="001F1021"/>
    <w:rsid w:val="001F10E4"/>
    <w:rsid w:val="001F12C2"/>
    <w:rsid w:val="001F1882"/>
    <w:rsid w:val="001F1D50"/>
    <w:rsid w:val="001F2DFE"/>
    <w:rsid w:val="001F322C"/>
    <w:rsid w:val="001F479A"/>
    <w:rsid w:val="001F5A7E"/>
    <w:rsid w:val="001F6052"/>
    <w:rsid w:val="001F6781"/>
    <w:rsid w:val="001F6881"/>
    <w:rsid w:val="001F7C56"/>
    <w:rsid w:val="002001FB"/>
    <w:rsid w:val="002009DE"/>
    <w:rsid w:val="002022E1"/>
    <w:rsid w:val="00202532"/>
    <w:rsid w:val="00202ED4"/>
    <w:rsid w:val="0020362A"/>
    <w:rsid w:val="002037C9"/>
    <w:rsid w:val="00204712"/>
    <w:rsid w:val="00204E83"/>
    <w:rsid w:val="002063E5"/>
    <w:rsid w:val="002064DF"/>
    <w:rsid w:val="00207748"/>
    <w:rsid w:val="00207E73"/>
    <w:rsid w:val="00210E82"/>
    <w:rsid w:val="002124E4"/>
    <w:rsid w:val="00212647"/>
    <w:rsid w:val="00212833"/>
    <w:rsid w:val="00212D4A"/>
    <w:rsid w:val="00213C3C"/>
    <w:rsid w:val="00214560"/>
    <w:rsid w:val="0021459A"/>
    <w:rsid w:val="00214838"/>
    <w:rsid w:val="00214B5A"/>
    <w:rsid w:val="00216250"/>
    <w:rsid w:val="002178FA"/>
    <w:rsid w:val="00217925"/>
    <w:rsid w:val="00220E9E"/>
    <w:rsid w:val="00221A69"/>
    <w:rsid w:val="00222A53"/>
    <w:rsid w:val="0022498D"/>
    <w:rsid w:val="00224ADC"/>
    <w:rsid w:val="002250D6"/>
    <w:rsid w:val="002256A0"/>
    <w:rsid w:val="00225BFB"/>
    <w:rsid w:val="00226AEF"/>
    <w:rsid w:val="00226D27"/>
    <w:rsid w:val="00226EB9"/>
    <w:rsid w:val="00227281"/>
    <w:rsid w:val="00227C91"/>
    <w:rsid w:val="002303DF"/>
    <w:rsid w:val="002305B0"/>
    <w:rsid w:val="002306AD"/>
    <w:rsid w:val="00230962"/>
    <w:rsid w:val="00230B8E"/>
    <w:rsid w:val="0023155B"/>
    <w:rsid w:val="00231E77"/>
    <w:rsid w:val="002328F5"/>
    <w:rsid w:val="00232C9B"/>
    <w:rsid w:val="0023342C"/>
    <w:rsid w:val="002336B1"/>
    <w:rsid w:val="00234788"/>
    <w:rsid w:val="00235801"/>
    <w:rsid w:val="0023591B"/>
    <w:rsid w:val="00235AA7"/>
    <w:rsid w:val="00235F0F"/>
    <w:rsid w:val="002360B6"/>
    <w:rsid w:val="0023655A"/>
    <w:rsid w:val="002379B8"/>
    <w:rsid w:val="00237CAA"/>
    <w:rsid w:val="0024199C"/>
    <w:rsid w:val="00242019"/>
    <w:rsid w:val="002423EC"/>
    <w:rsid w:val="00242534"/>
    <w:rsid w:val="002425FF"/>
    <w:rsid w:val="00242AEB"/>
    <w:rsid w:val="00242F01"/>
    <w:rsid w:val="00243C99"/>
    <w:rsid w:val="00244117"/>
    <w:rsid w:val="0024421F"/>
    <w:rsid w:val="0024422B"/>
    <w:rsid w:val="00244C65"/>
    <w:rsid w:val="00244D88"/>
    <w:rsid w:val="00244F90"/>
    <w:rsid w:val="002451C9"/>
    <w:rsid w:val="00245B23"/>
    <w:rsid w:val="00245C46"/>
    <w:rsid w:val="00246362"/>
    <w:rsid w:val="00246D21"/>
    <w:rsid w:val="00247458"/>
    <w:rsid w:val="002501C1"/>
    <w:rsid w:val="002514F0"/>
    <w:rsid w:val="0025151A"/>
    <w:rsid w:val="002519C6"/>
    <w:rsid w:val="0025221D"/>
    <w:rsid w:val="00252CCC"/>
    <w:rsid w:val="00253505"/>
    <w:rsid w:val="002535CF"/>
    <w:rsid w:val="00253600"/>
    <w:rsid w:val="00253926"/>
    <w:rsid w:val="00254360"/>
    <w:rsid w:val="002544DC"/>
    <w:rsid w:val="00254661"/>
    <w:rsid w:val="00254ACB"/>
    <w:rsid w:val="00254D3B"/>
    <w:rsid w:val="0025532A"/>
    <w:rsid w:val="00255ECE"/>
    <w:rsid w:val="00255F58"/>
    <w:rsid w:val="00256F1A"/>
    <w:rsid w:val="00256F4C"/>
    <w:rsid w:val="002572AB"/>
    <w:rsid w:val="00257674"/>
    <w:rsid w:val="0025783B"/>
    <w:rsid w:val="00257E5E"/>
    <w:rsid w:val="002608F9"/>
    <w:rsid w:val="00260CE6"/>
    <w:rsid w:val="00260FD3"/>
    <w:rsid w:val="00261A1F"/>
    <w:rsid w:val="00261D10"/>
    <w:rsid w:val="0026245C"/>
    <w:rsid w:val="0026279D"/>
    <w:rsid w:val="00263733"/>
    <w:rsid w:val="00264963"/>
    <w:rsid w:val="00264E6C"/>
    <w:rsid w:val="00265713"/>
    <w:rsid w:val="00265A14"/>
    <w:rsid w:val="00265AA6"/>
    <w:rsid w:val="00265DBE"/>
    <w:rsid w:val="00266407"/>
    <w:rsid w:val="00266CC3"/>
    <w:rsid w:val="00266D66"/>
    <w:rsid w:val="00270EF8"/>
    <w:rsid w:val="00271A4C"/>
    <w:rsid w:val="00271EF5"/>
    <w:rsid w:val="00272256"/>
    <w:rsid w:val="0027252E"/>
    <w:rsid w:val="00272D9D"/>
    <w:rsid w:val="002736D1"/>
    <w:rsid w:val="002741EC"/>
    <w:rsid w:val="00275400"/>
    <w:rsid w:val="0027676B"/>
    <w:rsid w:val="00277016"/>
    <w:rsid w:val="00277B0B"/>
    <w:rsid w:val="00277B29"/>
    <w:rsid w:val="00280D7C"/>
    <w:rsid w:val="0028108C"/>
    <w:rsid w:val="002810DF"/>
    <w:rsid w:val="0028113D"/>
    <w:rsid w:val="002812C0"/>
    <w:rsid w:val="00281934"/>
    <w:rsid w:val="00281ACF"/>
    <w:rsid w:val="00282BA7"/>
    <w:rsid w:val="00283963"/>
    <w:rsid w:val="00283E2D"/>
    <w:rsid w:val="002847D6"/>
    <w:rsid w:val="00284E4E"/>
    <w:rsid w:val="002850EC"/>
    <w:rsid w:val="002860FA"/>
    <w:rsid w:val="00286A18"/>
    <w:rsid w:val="00286B4B"/>
    <w:rsid w:val="00287D82"/>
    <w:rsid w:val="0029051B"/>
    <w:rsid w:val="00290E46"/>
    <w:rsid w:val="00291871"/>
    <w:rsid w:val="00291A53"/>
    <w:rsid w:val="00291FF8"/>
    <w:rsid w:val="00292292"/>
    <w:rsid w:val="00292B94"/>
    <w:rsid w:val="00292D1C"/>
    <w:rsid w:val="00293D57"/>
    <w:rsid w:val="0029445E"/>
    <w:rsid w:val="0029455C"/>
    <w:rsid w:val="00295955"/>
    <w:rsid w:val="00295C70"/>
    <w:rsid w:val="00296202"/>
    <w:rsid w:val="00296947"/>
    <w:rsid w:val="002971EC"/>
    <w:rsid w:val="00297225"/>
    <w:rsid w:val="0029777A"/>
    <w:rsid w:val="00297ECC"/>
    <w:rsid w:val="002A029E"/>
    <w:rsid w:val="002A04D7"/>
    <w:rsid w:val="002A0B0A"/>
    <w:rsid w:val="002A0BA5"/>
    <w:rsid w:val="002A1073"/>
    <w:rsid w:val="002A33DF"/>
    <w:rsid w:val="002A41E9"/>
    <w:rsid w:val="002A4860"/>
    <w:rsid w:val="002A5A54"/>
    <w:rsid w:val="002A5F75"/>
    <w:rsid w:val="002A60CC"/>
    <w:rsid w:val="002A64D9"/>
    <w:rsid w:val="002A677A"/>
    <w:rsid w:val="002A77C2"/>
    <w:rsid w:val="002A7942"/>
    <w:rsid w:val="002A7BF8"/>
    <w:rsid w:val="002B2CD6"/>
    <w:rsid w:val="002B2E04"/>
    <w:rsid w:val="002B3584"/>
    <w:rsid w:val="002B3FC9"/>
    <w:rsid w:val="002B4162"/>
    <w:rsid w:val="002B4509"/>
    <w:rsid w:val="002B4AE4"/>
    <w:rsid w:val="002B4F60"/>
    <w:rsid w:val="002B54C4"/>
    <w:rsid w:val="002B576B"/>
    <w:rsid w:val="002B5E32"/>
    <w:rsid w:val="002B6590"/>
    <w:rsid w:val="002B6816"/>
    <w:rsid w:val="002B72C9"/>
    <w:rsid w:val="002B7977"/>
    <w:rsid w:val="002B7EAC"/>
    <w:rsid w:val="002C0BB9"/>
    <w:rsid w:val="002C104A"/>
    <w:rsid w:val="002C135F"/>
    <w:rsid w:val="002C1935"/>
    <w:rsid w:val="002C3208"/>
    <w:rsid w:val="002C3375"/>
    <w:rsid w:val="002C3607"/>
    <w:rsid w:val="002C361C"/>
    <w:rsid w:val="002C3751"/>
    <w:rsid w:val="002C4A94"/>
    <w:rsid w:val="002C52FF"/>
    <w:rsid w:val="002C576A"/>
    <w:rsid w:val="002C5B83"/>
    <w:rsid w:val="002C6201"/>
    <w:rsid w:val="002C7EBF"/>
    <w:rsid w:val="002D00EF"/>
    <w:rsid w:val="002D06D2"/>
    <w:rsid w:val="002D0DCC"/>
    <w:rsid w:val="002D1DCC"/>
    <w:rsid w:val="002D1F3C"/>
    <w:rsid w:val="002D2B7D"/>
    <w:rsid w:val="002D31E3"/>
    <w:rsid w:val="002D354E"/>
    <w:rsid w:val="002D3691"/>
    <w:rsid w:val="002D3CA9"/>
    <w:rsid w:val="002D3D98"/>
    <w:rsid w:val="002D4372"/>
    <w:rsid w:val="002D44B1"/>
    <w:rsid w:val="002D6B72"/>
    <w:rsid w:val="002D7675"/>
    <w:rsid w:val="002D7F93"/>
    <w:rsid w:val="002E00A2"/>
    <w:rsid w:val="002E04F2"/>
    <w:rsid w:val="002E05FE"/>
    <w:rsid w:val="002E0977"/>
    <w:rsid w:val="002E09CB"/>
    <w:rsid w:val="002E0BB7"/>
    <w:rsid w:val="002E0E47"/>
    <w:rsid w:val="002E0EE2"/>
    <w:rsid w:val="002E125C"/>
    <w:rsid w:val="002E14BC"/>
    <w:rsid w:val="002E1E02"/>
    <w:rsid w:val="002E241A"/>
    <w:rsid w:val="002E3058"/>
    <w:rsid w:val="002E43D8"/>
    <w:rsid w:val="002E43E7"/>
    <w:rsid w:val="002E455E"/>
    <w:rsid w:val="002E4621"/>
    <w:rsid w:val="002E5CB2"/>
    <w:rsid w:val="002E6031"/>
    <w:rsid w:val="002E61DF"/>
    <w:rsid w:val="002E687E"/>
    <w:rsid w:val="002E6AE6"/>
    <w:rsid w:val="002E6C69"/>
    <w:rsid w:val="002E6ED6"/>
    <w:rsid w:val="002E6EE5"/>
    <w:rsid w:val="002E6F53"/>
    <w:rsid w:val="002E745E"/>
    <w:rsid w:val="002E7B3C"/>
    <w:rsid w:val="002E7DE4"/>
    <w:rsid w:val="002F0F85"/>
    <w:rsid w:val="002F1481"/>
    <w:rsid w:val="002F2165"/>
    <w:rsid w:val="002F2474"/>
    <w:rsid w:val="002F2883"/>
    <w:rsid w:val="002F3074"/>
    <w:rsid w:val="002F3496"/>
    <w:rsid w:val="002F4307"/>
    <w:rsid w:val="002F5BF4"/>
    <w:rsid w:val="002F6C0B"/>
    <w:rsid w:val="002F6F1F"/>
    <w:rsid w:val="002F7450"/>
    <w:rsid w:val="002F7CBC"/>
    <w:rsid w:val="0030027C"/>
    <w:rsid w:val="0030089F"/>
    <w:rsid w:val="00300F44"/>
    <w:rsid w:val="00301A29"/>
    <w:rsid w:val="00302053"/>
    <w:rsid w:val="00302950"/>
    <w:rsid w:val="00302989"/>
    <w:rsid w:val="0030415C"/>
    <w:rsid w:val="003045F0"/>
    <w:rsid w:val="00305593"/>
    <w:rsid w:val="003059F8"/>
    <w:rsid w:val="003066B2"/>
    <w:rsid w:val="00306C77"/>
    <w:rsid w:val="00306DE5"/>
    <w:rsid w:val="0030747E"/>
    <w:rsid w:val="0030774D"/>
    <w:rsid w:val="003107C1"/>
    <w:rsid w:val="00311A2D"/>
    <w:rsid w:val="00312FA0"/>
    <w:rsid w:val="00313B57"/>
    <w:rsid w:val="00313EEE"/>
    <w:rsid w:val="003146BD"/>
    <w:rsid w:val="00315ADC"/>
    <w:rsid w:val="00316604"/>
    <w:rsid w:val="003166BD"/>
    <w:rsid w:val="003167D7"/>
    <w:rsid w:val="00317439"/>
    <w:rsid w:val="00317B4D"/>
    <w:rsid w:val="0032087E"/>
    <w:rsid w:val="00321D49"/>
    <w:rsid w:val="003221BE"/>
    <w:rsid w:val="00323071"/>
    <w:rsid w:val="00323250"/>
    <w:rsid w:val="00323568"/>
    <w:rsid w:val="0032357B"/>
    <w:rsid w:val="00323CAD"/>
    <w:rsid w:val="0032436A"/>
    <w:rsid w:val="00326AC0"/>
    <w:rsid w:val="00330509"/>
    <w:rsid w:val="00330EFF"/>
    <w:rsid w:val="00334578"/>
    <w:rsid w:val="0033507A"/>
    <w:rsid w:val="003363D0"/>
    <w:rsid w:val="00336EFE"/>
    <w:rsid w:val="00340C3F"/>
    <w:rsid w:val="003413A2"/>
    <w:rsid w:val="0034197B"/>
    <w:rsid w:val="00341FC1"/>
    <w:rsid w:val="003422CF"/>
    <w:rsid w:val="00342C7C"/>
    <w:rsid w:val="00344A10"/>
    <w:rsid w:val="00344F66"/>
    <w:rsid w:val="003452AE"/>
    <w:rsid w:val="003453B0"/>
    <w:rsid w:val="003455A5"/>
    <w:rsid w:val="00345F7F"/>
    <w:rsid w:val="0034609E"/>
    <w:rsid w:val="00346979"/>
    <w:rsid w:val="00346C32"/>
    <w:rsid w:val="00346E19"/>
    <w:rsid w:val="00346E42"/>
    <w:rsid w:val="00346FA1"/>
    <w:rsid w:val="0034758A"/>
    <w:rsid w:val="003477B9"/>
    <w:rsid w:val="00350213"/>
    <w:rsid w:val="003515FA"/>
    <w:rsid w:val="00351D9A"/>
    <w:rsid w:val="00351E21"/>
    <w:rsid w:val="00352E35"/>
    <w:rsid w:val="00353AAF"/>
    <w:rsid w:val="00353B7A"/>
    <w:rsid w:val="003546CB"/>
    <w:rsid w:val="0035498C"/>
    <w:rsid w:val="00355129"/>
    <w:rsid w:val="00355462"/>
    <w:rsid w:val="00355A82"/>
    <w:rsid w:val="00355D2C"/>
    <w:rsid w:val="00356CBE"/>
    <w:rsid w:val="00356CC3"/>
    <w:rsid w:val="00357669"/>
    <w:rsid w:val="003576E8"/>
    <w:rsid w:val="00357C3E"/>
    <w:rsid w:val="00357E48"/>
    <w:rsid w:val="00360F22"/>
    <w:rsid w:val="00362F8A"/>
    <w:rsid w:val="0036344B"/>
    <w:rsid w:val="00364087"/>
    <w:rsid w:val="003647AB"/>
    <w:rsid w:val="003654CE"/>
    <w:rsid w:val="003657EC"/>
    <w:rsid w:val="00366CC3"/>
    <w:rsid w:val="00366D6D"/>
    <w:rsid w:val="00367DE4"/>
    <w:rsid w:val="0037006A"/>
    <w:rsid w:val="00370140"/>
    <w:rsid w:val="00370350"/>
    <w:rsid w:val="003703F8"/>
    <w:rsid w:val="003708E3"/>
    <w:rsid w:val="00370A9F"/>
    <w:rsid w:val="00370C73"/>
    <w:rsid w:val="00370C99"/>
    <w:rsid w:val="00371AA1"/>
    <w:rsid w:val="0037200E"/>
    <w:rsid w:val="003722E3"/>
    <w:rsid w:val="003736C1"/>
    <w:rsid w:val="00374254"/>
    <w:rsid w:val="00374929"/>
    <w:rsid w:val="00374DDF"/>
    <w:rsid w:val="00375127"/>
    <w:rsid w:val="0037578C"/>
    <w:rsid w:val="00375B34"/>
    <w:rsid w:val="0037611C"/>
    <w:rsid w:val="00376327"/>
    <w:rsid w:val="00376A33"/>
    <w:rsid w:val="00380D73"/>
    <w:rsid w:val="00380EE4"/>
    <w:rsid w:val="00382A80"/>
    <w:rsid w:val="00383138"/>
    <w:rsid w:val="00383C46"/>
    <w:rsid w:val="003844E4"/>
    <w:rsid w:val="00384CEE"/>
    <w:rsid w:val="00384F0E"/>
    <w:rsid w:val="00384F2C"/>
    <w:rsid w:val="00385A64"/>
    <w:rsid w:val="00386265"/>
    <w:rsid w:val="0038648B"/>
    <w:rsid w:val="00386EB1"/>
    <w:rsid w:val="00390444"/>
    <w:rsid w:val="00390A92"/>
    <w:rsid w:val="00390F03"/>
    <w:rsid w:val="003910EF"/>
    <w:rsid w:val="00391553"/>
    <w:rsid w:val="00391C16"/>
    <w:rsid w:val="0039254C"/>
    <w:rsid w:val="0039261A"/>
    <w:rsid w:val="00392D28"/>
    <w:rsid w:val="00392E4A"/>
    <w:rsid w:val="0039459E"/>
    <w:rsid w:val="00395B11"/>
    <w:rsid w:val="00396127"/>
    <w:rsid w:val="003967B8"/>
    <w:rsid w:val="00397DB9"/>
    <w:rsid w:val="00397FAF"/>
    <w:rsid w:val="003A020E"/>
    <w:rsid w:val="003A1499"/>
    <w:rsid w:val="003A1B4A"/>
    <w:rsid w:val="003A2A32"/>
    <w:rsid w:val="003A2D47"/>
    <w:rsid w:val="003A32C4"/>
    <w:rsid w:val="003A3EE3"/>
    <w:rsid w:val="003A3F8A"/>
    <w:rsid w:val="003A3FC2"/>
    <w:rsid w:val="003A3FE8"/>
    <w:rsid w:val="003A4850"/>
    <w:rsid w:val="003A4A09"/>
    <w:rsid w:val="003A4A46"/>
    <w:rsid w:val="003A7404"/>
    <w:rsid w:val="003B0152"/>
    <w:rsid w:val="003B0A44"/>
    <w:rsid w:val="003B0A56"/>
    <w:rsid w:val="003B0CDF"/>
    <w:rsid w:val="003B1A58"/>
    <w:rsid w:val="003B2622"/>
    <w:rsid w:val="003B2771"/>
    <w:rsid w:val="003B29B8"/>
    <w:rsid w:val="003B2F30"/>
    <w:rsid w:val="003B349C"/>
    <w:rsid w:val="003B4808"/>
    <w:rsid w:val="003B4845"/>
    <w:rsid w:val="003B4888"/>
    <w:rsid w:val="003B56EF"/>
    <w:rsid w:val="003B6A6F"/>
    <w:rsid w:val="003B6D3C"/>
    <w:rsid w:val="003C0DAC"/>
    <w:rsid w:val="003C232F"/>
    <w:rsid w:val="003C25BB"/>
    <w:rsid w:val="003C2A71"/>
    <w:rsid w:val="003C2F47"/>
    <w:rsid w:val="003C3DB5"/>
    <w:rsid w:val="003C51DE"/>
    <w:rsid w:val="003C6443"/>
    <w:rsid w:val="003C65C1"/>
    <w:rsid w:val="003C6861"/>
    <w:rsid w:val="003C6E45"/>
    <w:rsid w:val="003C7B8C"/>
    <w:rsid w:val="003D02F0"/>
    <w:rsid w:val="003D07B1"/>
    <w:rsid w:val="003D0ABE"/>
    <w:rsid w:val="003D0E4B"/>
    <w:rsid w:val="003D3245"/>
    <w:rsid w:val="003D3422"/>
    <w:rsid w:val="003D37E0"/>
    <w:rsid w:val="003D411F"/>
    <w:rsid w:val="003D5154"/>
    <w:rsid w:val="003D51E3"/>
    <w:rsid w:val="003D532C"/>
    <w:rsid w:val="003D547C"/>
    <w:rsid w:val="003D5A94"/>
    <w:rsid w:val="003D6070"/>
    <w:rsid w:val="003D703C"/>
    <w:rsid w:val="003D7208"/>
    <w:rsid w:val="003D72BB"/>
    <w:rsid w:val="003D77CE"/>
    <w:rsid w:val="003D7B6A"/>
    <w:rsid w:val="003E0377"/>
    <w:rsid w:val="003E0547"/>
    <w:rsid w:val="003E0737"/>
    <w:rsid w:val="003E1751"/>
    <w:rsid w:val="003E1A41"/>
    <w:rsid w:val="003E1BA3"/>
    <w:rsid w:val="003E1BE8"/>
    <w:rsid w:val="003E2124"/>
    <w:rsid w:val="003E235A"/>
    <w:rsid w:val="003E26CE"/>
    <w:rsid w:val="003E2BA7"/>
    <w:rsid w:val="003E30F0"/>
    <w:rsid w:val="003E31CE"/>
    <w:rsid w:val="003E3B55"/>
    <w:rsid w:val="003E3C39"/>
    <w:rsid w:val="003E3FBF"/>
    <w:rsid w:val="003E4243"/>
    <w:rsid w:val="003E4CDE"/>
    <w:rsid w:val="003E4E24"/>
    <w:rsid w:val="003E5E80"/>
    <w:rsid w:val="003E6B90"/>
    <w:rsid w:val="003E742C"/>
    <w:rsid w:val="003E7A0D"/>
    <w:rsid w:val="003E7DE6"/>
    <w:rsid w:val="003F0083"/>
    <w:rsid w:val="003F066B"/>
    <w:rsid w:val="003F09F0"/>
    <w:rsid w:val="003F1552"/>
    <w:rsid w:val="003F2884"/>
    <w:rsid w:val="003F37FF"/>
    <w:rsid w:val="003F3AF2"/>
    <w:rsid w:val="003F3EDF"/>
    <w:rsid w:val="003F3F5C"/>
    <w:rsid w:val="003F4388"/>
    <w:rsid w:val="003F43FE"/>
    <w:rsid w:val="003F4B76"/>
    <w:rsid w:val="003F5E17"/>
    <w:rsid w:val="003F63EF"/>
    <w:rsid w:val="003F682F"/>
    <w:rsid w:val="003F6866"/>
    <w:rsid w:val="003F70CC"/>
    <w:rsid w:val="003F7998"/>
    <w:rsid w:val="0040005C"/>
    <w:rsid w:val="0040069C"/>
    <w:rsid w:val="00400C1B"/>
    <w:rsid w:val="00400EDB"/>
    <w:rsid w:val="004013AA"/>
    <w:rsid w:val="0040194B"/>
    <w:rsid w:val="004020BB"/>
    <w:rsid w:val="004021E9"/>
    <w:rsid w:val="00402AC6"/>
    <w:rsid w:val="004031A8"/>
    <w:rsid w:val="00403359"/>
    <w:rsid w:val="00403813"/>
    <w:rsid w:val="00403D33"/>
    <w:rsid w:val="004057A6"/>
    <w:rsid w:val="004060C6"/>
    <w:rsid w:val="0040620E"/>
    <w:rsid w:val="004064DE"/>
    <w:rsid w:val="004073CB"/>
    <w:rsid w:val="004101D8"/>
    <w:rsid w:val="0041059B"/>
    <w:rsid w:val="00410701"/>
    <w:rsid w:val="00410A32"/>
    <w:rsid w:val="00411E2E"/>
    <w:rsid w:val="00412655"/>
    <w:rsid w:val="004128A2"/>
    <w:rsid w:val="00412AE6"/>
    <w:rsid w:val="00413617"/>
    <w:rsid w:val="00413C30"/>
    <w:rsid w:val="00414D7C"/>
    <w:rsid w:val="00415561"/>
    <w:rsid w:val="00415EF5"/>
    <w:rsid w:val="00416150"/>
    <w:rsid w:val="00417092"/>
    <w:rsid w:val="00417457"/>
    <w:rsid w:val="004177DA"/>
    <w:rsid w:val="00417AA0"/>
    <w:rsid w:val="00420234"/>
    <w:rsid w:val="004202A7"/>
    <w:rsid w:val="00421201"/>
    <w:rsid w:val="0042149E"/>
    <w:rsid w:val="00421A74"/>
    <w:rsid w:val="00421AA0"/>
    <w:rsid w:val="00421F51"/>
    <w:rsid w:val="00423158"/>
    <w:rsid w:val="0042355E"/>
    <w:rsid w:val="004240AE"/>
    <w:rsid w:val="004244E3"/>
    <w:rsid w:val="004248DF"/>
    <w:rsid w:val="004250CC"/>
    <w:rsid w:val="004253F7"/>
    <w:rsid w:val="00426338"/>
    <w:rsid w:val="004263F0"/>
    <w:rsid w:val="00426B4A"/>
    <w:rsid w:val="004272AC"/>
    <w:rsid w:val="0043006A"/>
    <w:rsid w:val="0043166E"/>
    <w:rsid w:val="00432A7C"/>
    <w:rsid w:val="00432C9E"/>
    <w:rsid w:val="0043309B"/>
    <w:rsid w:val="00433117"/>
    <w:rsid w:val="004349D7"/>
    <w:rsid w:val="004354CE"/>
    <w:rsid w:val="004359DE"/>
    <w:rsid w:val="0043652D"/>
    <w:rsid w:val="004367DD"/>
    <w:rsid w:val="00437002"/>
    <w:rsid w:val="004373B5"/>
    <w:rsid w:val="00437C92"/>
    <w:rsid w:val="00437D4C"/>
    <w:rsid w:val="004405CF"/>
    <w:rsid w:val="004410DD"/>
    <w:rsid w:val="00441EF1"/>
    <w:rsid w:val="004420E8"/>
    <w:rsid w:val="00442315"/>
    <w:rsid w:val="004436A5"/>
    <w:rsid w:val="00443833"/>
    <w:rsid w:val="00443A02"/>
    <w:rsid w:val="00443A45"/>
    <w:rsid w:val="00443E1D"/>
    <w:rsid w:val="0044476E"/>
    <w:rsid w:val="00444C14"/>
    <w:rsid w:val="00445602"/>
    <w:rsid w:val="0044566F"/>
    <w:rsid w:val="00445B97"/>
    <w:rsid w:val="00445E3C"/>
    <w:rsid w:val="00445EF9"/>
    <w:rsid w:val="0044633E"/>
    <w:rsid w:val="004474B5"/>
    <w:rsid w:val="004479E4"/>
    <w:rsid w:val="00447B5B"/>
    <w:rsid w:val="004513D8"/>
    <w:rsid w:val="004513EE"/>
    <w:rsid w:val="00451E74"/>
    <w:rsid w:val="004527C5"/>
    <w:rsid w:val="004527FA"/>
    <w:rsid w:val="0045386A"/>
    <w:rsid w:val="00453B2A"/>
    <w:rsid w:val="00454D66"/>
    <w:rsid w:val="00455084"/>
    <w:rsid w:val="00455187"/>
    <w:rsid w:val="00455E29"/>
    <w:rsid w:val="0045665F"/>
    <w:rsid w:val="00456854"/>
    <w:rsid w:val="00456962"/>
    <w:rsid w:val="0045743E"/>
    <w:rsid w:val="00460D37"/>
    <w:rsid w:val="004615FB"/>
    <w:rsid w:val="00461793"/>
    <w:rsid w:val="004624A3"/>
    <w:rsid w:val="00463451"/>
    <w:rsid w:val="004637D8"/>
    <w:rsid w:val="004638BC"/>
    <w:rsid w:val="004639EF"/>
    <w:rsid w:val="0046486E"/>
    <w:rsid w:val="00464C95"/>
    <w:rsid w:val="00464D7D"/>
    <w:rsid w:val="00465E46"/>
    <w:rsid w:val="004673C0"/>
    <w:rsid w:val="00467789"/>
    <w:rsid w:val="00467CF0"/>
    <w:rsid w:val="00467ECD"/>
    <w:rsid w:val="00470904"/>
    <w:rsid w:val="00471EF6"/>
    <w:rsid w:val="00472006"/>
    <w:rsid w:val="004724AD"/>
    <w:rsid w:val="00472B22"/>
    <w:rsid w:val="00472CB4"/>
    <w:rsid w:val="004730AB"/>
    <w:rsid w:val="00473647"/>
    <w:rsid w:val="00473A65"/>
    <w:rsid w:val="0047424B"/>
    <w:rsid w:val="00474301"/>
    <w:rsid w:val="00474636"/>
    <w:rsid w:val="00474721"/>
    <w:rsid w:val="00474A13"/>
    <w:rsid w:val="00475375"/>
    <w:rsid w:val="0047664F"/>
    <w:rsid w:val="004769D2"/>
    <w:rsid w:val="00477254"/>
    <w:rsid w:val="00477E37"/>
    <w:rsid w:val="0048177F"/>
    <w:rsid w:val="00482174"/>
    <w:rsid w:val="00482933"/>
    <w:rsid w:val="004839FD"/>
    <w:rsid w:val="0048467B"/>
    <w:rsid w:val="00484891"/>
    <w:rsid w:val="00485D11"/>
    <w:rsid w:val="00485F26"/>
    <w:rsid w:val="004861CF"/>
    <w:rsid w:val="004864D7"/>
    <w:rsid w:val="00486806"/>
    <w:rsid w:val="00486924"/>
    <w:rsid w:val="00487501"/>
    <w:rsid w:val="00487960"/>
    <w:rsid w:val="004908F7"/>
    <w:rsid w:val="00490BA6"/>
    <w:rsid w:val="00490C11"/>
    <w:rsid w:val="00490CC2"/>
    <w:rsid w:val="00490EF6"/>
    <w:rsid w:val="004915D3"/>
    <w:rsid w:val="00491766"/>
    <w:rsid w:val="0049256B"/>
    <w:rsid w:val="0049288A"/>
    <w:rsid w:val="00493BDF"/>
    <w:rsid w:val="004943D8"/>
    <w:rsid w:val="0049530F"/>
    <w:rsid w:val="004953F3"/>
    <w:rsid w:val="004964DC"/>
    <w:rsid w:val="004974CE"/>
    <w:rsid w:val="004A05C6"/>
    <w:rsid w:val="004A0C97"/>
    <w:rsid w:val="004A10FB"/>
    <w:rsid w:val="004A156D"/>
    <w:rsid w:val="004A1AEF"/>
    <w:rsid w:val="004A26A5"/>
    <w:rsid w:val="004A2B57"/>
    <w:rsid w:val="004A4FF3"/>
    <w:rsid w:val="004A53EE"/>
    <w:rsid w:val="004A54D0"/>
    <w:rsid w:val="004A5A93"/>
    <w:rsid w:val="004A6A24"/>
    <w:rsid w:val="004A7009"/>
    <w:rsid w:val="004A73BA"/>
    <w:rsid w:val="004A7ED4"/>
    <w:rsid w:val="004B088F"/>
    <w:rsid w:val="004B105B"/>
    <w:rsid w:val="004B139B"/>
    <w:rsid w:val="004B2497"/>
    <w:rsid w:val="004B24BE"/>
    <w:rsid w:val="004B3081"/>
    <w:rsid w:val="004B30B6"/>
    <w:rsid w:val="004B3A9E"/>
    <w:rsid w:val="004B40CC"/>
    <w:rsid w:val="004B4474"/>
    <w:rsid w:val="004B4504"/>
    <w:rsid w:val="004B68C7"/>
    <w:rsid w:val="004B7C90"/>
    <w:rsid w:val="004C03EA"/>
    <w:rsid w:val="004C0B6F"/>
    <w:rsid w:val="004C0D33"/>
    <w:rsid w:val="004C13E0"/>
    <w:rsid w:val="004C1BB9"/>
    <w:rsid w:val="004C2707"/>
    <w:rsid w:val="004C295B"/>
    <w:rsid w:val="004C4157"/>
    <w:rsid w:val="004C4BA5"/>
    <w:rsid w:val="004C558A"/>
    <w:rsid w:val="004C57CE"/>
    <w:rsid w:val="004C58D7"/>
    <w:rsid w:val="004C6289"/>
    <w:rsid w:val="004C6312"/>
    <w:rsid w:val="004C6685"/>
    <w:rsid w:val="004C7577"/>
    <w:rsid w:val="004C7BC5"/>
    <w:rsid w:val="004C7FD2"/>
    <w:rsid w:val="004D0373"/>
    <w:rsid w:val="004D072A"/>
    <w:rsid w:val="004D09FF"/>
    <w:rsid w:val="004D104D"/>
    <w:rsid w:val="004D3CD7"/>
    <w:rsid w:val="004D42C5"/>
    <w:rsid w:val="004D5103"/>
    <w:rsid w:val="004D622E"/>
    <w:rsid w:val="004D637F"/>
    <w:rsid w:val="004D6D93"/>
    <w:rsid w:val="004E0486"/>
    <w:rsid w:val="004E0CB8"/>
    <w:rsid w:val="004E0E0A"/>
    <w:rsid w:val="004E100D"/>
    <w:rsid w:val="004E112C"/>
    <w:rsid w:val="004E153A"/>
    <w:rsid w:val="004E1BBF"/>
    <w:rsid w:val="004E209A"/>
    <w:rsid w:val="004E253B"/>
    <w:rsid w:val="004E2595"/>
    <w:rsid w:val="004E2B04"/>
    <w:rsid w:val="004E2BF5"/>
    <w:rsid w:val="004E2FB1"/>
    <w:rsid w:val="004E3894"/>
    <w:rsid w:val="004E3DFF"/>
    <w:rsid w:val="004E5359"/>
    <w:rsid w:val="004E53C8"/>
    <w:rsid w:val="004E5519"/>
    <w:rsid w:val="004E5E48"/>
    <w:rsid w:val="004E67F6"/>
    <w:rsid w:val="004E73A4"/>
    <w:rsid w:val="004E7772"/>
    <w:rsid w:val="004F02B7"/>
    <w:rsid w:val="004F0B02"/>
    <w:rsid w:val="004F0D86"/>
    <w:rsid w:val="004F1178"/>
    <w:rsid w:val="004F1B22"/>
    <w:rsid w:val="004F1F07"/>
    <w:rsid w:val="004F242E"/>
    <w:rsid w:val="004F3863"/>
    <w:rsid w:val="004F3EE5"/>
    <w:rsid w:val="004F4973"/>
    <w:rsid w:val="004F4E85"/>
    <w:rsid w:val="004F58C5"/>
    <w:rsid w:val="004F5C1F"/>
    <w:rsid w:val="004F5C2D"/>
    <w:rsid w:val="004F5E31"/>
    <w:rsid w:val="004F621D"/>
    <w:rsid w:val="004F79A3"/>
    <w:rsid w:val="004F7FE7"/>
    <w:rsid w:val="0050097E"/>
    <w:rsid w:val="00501330"/>
    <w:rsid w:val="00501450"/>
    <w:rsid w:val="00502F6B"/>
    <w:rsid w:val="00503205"/>
    <w:rsid w:val="0050418C"/>
    <w:rsid w:val="00504733"/>
    <w:rsid w:val="00505227"/>
    <w:rsid w:val="00505B54"/>
    <w:rsid w:val="00505F53"/>
    <w:rsid w:val="005061F1"/>
    <w:rsid w:val="005063F3"/>
    <w:rsid w:val="00506588"/>
    <w:rsid w:val="0050673F"/>
    <w:rsid w:val="005067BC"/>
    <w:rsid w:val="00506E43"/>
    <w:rsid w:val="005073FD"/>
    <w:rsid w:val="00507788"/>
    <w:rsid w:val="00510A24"/>
    <w:rsid w:val="0051146E"/>
    <w:rsid w:val="00511535"/>
    <w:rsid w:val="005119A7"/>
    <w:rsid w:val="00512397"/>
    <w:rsid w:val="00512695"/>
    <w:rsid w:val="00512E34"/>
    <w:rsid w:val="0051328E"/>
    <w:rsid w:val="00514338"/>
    <w:rsid w:val="00514DB6"/>
    <w:rsid w:val="00516CEC"/>
    <w:rsid w:val="00516D6A"/>
    <w:rsid w:val="00516D8F"/>
    <w:rsid w:val="0051712E"/>
    <w:rsid w:val="00517272"/>
    <w:rsid w:val="00517319"/>
    <w:rsid w:val="00517B02"/>
    <w:rsid w:val="005205FD"/>
    <w:rsid w:val="00520759"/>
    <w:rsid w:val="005207E6"/>
    <w:rsid w:val="00520D72"/>
    <w:rsid w:val="00520F01"/>
    <w:rsid w:val="00521177"/>
    <w:rsid w:val="00521397"/>
    <w:rsid w:val="005220A0"/>
    <w:rsid w:val="005225EE"/>
    <w:rsid w:val="00522A12"/>
    <w:rsid w:val="005231FA"/>
    <w:rsid w:val="0052442A"/>
    <w:rsid w:val="005247C5"/>
    <w:rsid w:val="00525A70"/>
    <w:rsid w:val="00525D0F"/>
    <w:rsid w:val="00525D18"/>
    <w:rsid w:val="005262CB"/>
    <w:rsid w:val="00526BFB"/>
    <w:rsid w:val="00527B79"/>
    <w:rsid w:val="00530034"/>
    <w:rsid w:val="00530705"/>
    <w:rsid w:val="00532149"/>
    <w:rsid w:val="00532BBA"/>
    <w:rsid w:val="00532D0B"/>
    <w:rsid w:val="0053335C"/>
    <w:rsid w:val="005337A4"/>
    <w:rsid w:val="00533DA8"/>
    <w:rsid w:val="00535038"/>
    <w:rsid w:val="005352E0"/>
    <w:rsid w:val="00535CE6"/>
    <w:rsid w:val="00536285"/>
    <w:rsid w:val="005366CD"/>
    <w:rsid w:val="00536BE3"/>
    <w:rsid w:val="005370AE"/>
    <w:rsid w:val="005372FE"/>
    <w:rsid w:val="005373C9"/>
    <w:rsid w:val="00537DCE"/>
    <w:rsid w:val="00541FC6"/>
    <w:rsid w:val="005428D0"/>
    <w:rsid w:val="00543D34"/>
    <w:rsid w:val="00543D63"/>
    <w:rsid w:val="005466D0"/>
    <w:rsid w:val="00546FCA"/>
    <w:rsid w:val="00547766"/>
    <w:rsid w:val="00547EE6"/>
    <w:rsid w:val="0055000A"/>
    <w:rsid w:val="005507BF"/>
    <w:rsid w:val="00550D06"/>
    <w:rsid w:val="00550F47"/>
    <w:rsid w:val="00550FF4"/>
    <w:rsid w:val="0055122D"/>
    <w:rsid w:val="0055127A"/>
    <w:rsid w:val="00552BF8"/>
    <w:rsid w:val="00552CAA"/>
    <w:rsid w:val="00552F46"/>
    <w:rsid w:val="00555B71"/>
    <w:rsid w:val="005560E6"/>
    <w:rsid w:val="00556467"/>
    <w:rsid w:val="005567E5"/>
    <w:rsid w:val="0055726D"/>
    <w:rsid w:val="0056012D"/>
    <w:rsid w:val="005605B7"/>
    <w:rsid w:val="00561DD2"/>
    <w:rsid w:val="00562153"/>
    <w:rsid w:val="0056271E"/>
    <w:rsid w:val="00562B72"/>
    <w:rsid w:val="00562C15"/>
    <w:rsid w:val="00562FAD"/>
    <w:rsid w:val="00563713"/>
    <w:rsid w:val="0056372B"/>
    <w:rsid w:val="00564A13"/>
    <w:rsid w:val="00564A78"/>
    <w:rsid w:val="00564F85"/>
    <w:rsid w:val="00565349"/>
    <w:rsid w:val="0056567E"/>
    <w:rsid w:val="0056651E"/>
    <w:rsid w:val="005673B0"/>
    <w:rsid w:val="00567AA7"/>
    <w:rsid w:val="00567FCB"/>
    <w:rsid w:val="005703F6"/>
    <w:rsid w:val="005704B9"/>
    <w:rsid w:val="00570C50"/>
    <w:rsid w:val="005712CD"/>
    <w:rsid w:val="00571A0F"/>
    <w:rsid w:val="0057269F"/>
    <w:rsid w:val="00572F4C"/>
    <w:rsid w:val="00573028"/>
    <w:rsid w:val="00573AE4"/>
    <w:rsid w:val="00573B1F"/>
    <w:rsid w:val="00573C11"/>
    <w:rsid w:val="00574084"/>
    <w:rsid w:val="00574439"/>
    <w:rsid w:val="00574D23"/>
    <w:rsid w:val="00576DBA"/>
    <w:rsid w:val="00577053"/>
    <w:rsid w:val="005770D6"/>
    <w:rsid w:val="00577212"/>
    <w:rsid w:val="00577347"/>
    <w:rsid w:val="00577926"/>
    <w:rsid w:val="00577B20"/>
    <w:rsid w:val="0058001B"/>
    <w:rsid w:val="00580306"/>
    <w:rsid w:val="005805C4"/>
    <w:rsid w:val="005806E0"/>
    <w:rsid w:val="0058070E"/>
    <w:rsid w:val="00580A8C"/>
    <w:rsid w:val="005816C8"/>
    <w:rsid w:val="00582B6D"/>
    <w:rsid w:val="00583DDA"/>
    <w:rsid w:val="00583E4E"/>
    <w:rsid w:val="00583F0E"/>
    <w:rsid w:val="00584783"/>
    <w:rsid w:val="00584C75"/>
    <w:rsid w:val="0058509B"/>
    <w:rsid w:val="00585691"/>
    <w:rsid w:val="00585A6F"/>
    <w:rsid w:val="0059030E"/>
    <w:rsid w:val="00590805"/>
    <w:rsid w:val="005918F4"/>
    <w:rsid w:val="005920BF"/>
    <w:rsid w:val="005929AB"/>
    <w:rsid w:val="00592ED9"/>
    <w:rsid w:val="0059339B"/>
    <w:rsid w:val="00593862"/>
    <w:rsid w:val="00594A76"/>
    <w:rsid w:val="00595E23"/>
    <w:rsid w:val="005963FA"/>
    <w:rsid w:val="005964BF"/>
    <w:rsid w:val="00596FBF"/>
    <w:rsid w:val="00597A65"/>
    <w:rsid w:val="005A029F"/>
    <w:rsid w:val="005A082C"/>
    <w:rsid w:val="005A0D21"/>
    <w:rsid w:val="005A298A"/>
    <w:rsid w:val="005A3A78"/>
    <w:rsid w:val="005A3BF5"/>
    <w:rsid w:val="005A3FC8"/>
    <w:rsid w:val="005A410A"/>
    <w:rsid w:val="005A4B55"/>
    <w:rsid w:val="005A4CFB"/>
    <w:rsid w:val="005A5270"/>
    <w:rsid w:val="005A554A"/>
    <w:rsid w:val="005A5831"/>
    <w:rsid w:val="005A5FD3"/>
    <w:rsid w:val="005A6E26"/>
    <w:rsid w:val="005A712F"/>
    <w:rsid w:val="005A781D"/>
    <w:rsid w:val="005A78AD"/>
    <w:rsid w:val="005B1A2C"/>
    <w:rsid w:val="005B25CA"/>
    <w:rsid w:val="005B29BA"/>
    <w:rsid w:val="005B2A70"/>
    <w:rsid w:val="005B2C4B"/>
    <w:rsid w:val="005B2F75"/>
    <w:rsid w:val="005B2FF8"/>
    <w:rsid w:val="005B48DA"/>
    <w:rsid w:val="005B4D9E"/>
    <w:rsid w:val="005B5154"/>
    <w:rsid w:val="005B574D"/>
    <w:rsid w:val="005B6075"/>
    <w:rsid w:val="005B60B4"/>
    <w:rsid w:val="005B69C0"/>
    <w:rsid w:val="005B6D81"/>
    <w:rsid w:val="005B73B5"/>
    <w:rsid w:val="005B7779"/>
    <w:rsid w:val="005C0443"/>
    <w:rsid w:val="005C048A"/>
    <w:rsid w:val="005C1336"/>
    <w:rsid w:val="005C150B"/>
    <w:rsid w:val="005C2575"/>
    <w:rsid w:val="005C3619"/>
    <w:rsid w:val="005C5180"/>
    <w:rsid w:val="005C5B96"/>
    <w:rsid w:val="005C6DF3"/>
    <w:rsid w:val="005C6EE6"/>
    <w:rsid w:val="005C71B1"/>
    <w:rsid w:val="005C77A3"/>
    <w:rsid w:val="005C787F"/>
    <w:rsid w:val="005C7C5F"/>
    <w:rsid w:val="005D0347"/>
    <w:rsid w:val="005D1737"/>
    <w:rsid w:val="005D1BAA"/>
    <w:rsid w:val="005D224A"/>
    <w:rsid w:val="005D3D8A"/>
    <w:rsid w:val="005D465C"/>
    <w:rsid w:val="005D4F52"/>
    <w:rsid w:val="005D5BD3"/>
    <w:rsid w:val="005D636C"/>
    <w:rsid w:val="005D6388"/>
    <w:rsid w:val="005D6631"/>
    <w:rsid w:val="005D6BDD"/>
    <w:rsid w:val="005D74D0"/>
    <w:rsid w:val="005D751C"/>
    <w:rsid w:val="005D7743"/>
    <w:rsid w:val="005D7C01"/>
    <w:rsid w:val="005D7DC8"/>
    <w:rsid w:val="005E16F0"/>
    <w:rsid w:val="005E1C1A"/>
    <w:rsid w:val="005E1CAE"/>
    <w:rsid w:val="005E1D16"/>
    <w:rsid w:val="005E26D4"/>
    <w:rsid w:val="005E3EB5"/>
    <w:rsid w:val="005E3F40"/>
    <w:rsid w:val="005E428D"/>
    <w:rsid w:val="005E4AD9"/>
    <w:rsid w:val="005E4EF5"/>
    <w:rsid w:val="005E565A"/>
    <w:rsid w:val="005E5C47"/>
    <w:rsid w:val="005E7C29"/>
    <w:rsid w:val="005F092B"/>
    <w:rsid w:val="005F0EF8"/>
    <w:rsid w:val="005F14FC"/>
    <w:rsid w:val="005F18EC"/>
    <w:rsid w:val="005F1B41"/>
    <w:rsid w:val="005F1BEA"/>
    <w:rsid w:val="005F29B1"/>
    <w:rsid w:val="005F2E33"/>
    <w:rsid w:val="005F379F"/>
    <w:rsid w:val="005F3CA8"/>
    <w:rsid w:val="005F3DCC"/>
    <w:rsid w:val="005F3E48"/>
    <w:rsid w:val="005F3E4D"/>
    <w:rsid w:val="005F417E"/>
    <w:rsid w:val="005F4247"/>
    <w:rsid w:val="005F46EF"/>
    <w:rsid w:val="005F4CAB"/>
    <w:rsid w:val="005F5AC6"/>
    <w:rsid w:val="005F5C71"/>
    <w:rsid w:val="005F5DD7"/>
    <w:rsid w:val="005F6CDC"/>
    <w:rsid w:val="005F6E75"/>
    <w:rsid w:val="006005DE"/>
    <w:rsid w:val="006008D1"/>
    <w:rsid w:val="006011AC"/>
    <w:rsid w:val="00601288"/>
    <w:rsid w:val="006013F7"/>
    <w:rsid w:val="006018D4"/>
    <w:rsid w:val="0060192E"/>
    <w:rsid w:val="00601A2D"/>
    <w:rsid w:val="00602150"/>
    <w:rsid w:val="006026B4"/>
    <w:rsid w:val="00602BBC"/>
    <w:rsid w:val="00602CF5"/>
    <w:rsid w:val="00602F17"/>
    <w:rsid w:val="006030A2"/>
    <w:rsid w:val="0060393E"/>
    <w:rsid w:val="00603D22"/>
    <w:rsid w:val="00603DC4"/>
    <w:rsid w:val="00604789"/>
    <w:rsid w:val="00605012"/>
    <w:rsid w:val="0060542A"/>
    <w:rsid w:val="00605589"/>
    <w:rsid w:val="00606906"/>
    <w:rsid w:val="00606B30"/>
    <w:rsid w:val="00607569"/>
    <w:rsid w:val="00610B62"/>
    <w:rsid w:val="00611187"/>
    <w:rsid w:val="00611CAC"/>
    <w:rsid w:val="00611F71"/>
    <w:rsid w:val="0061203A"/>
    <w:rsid w:val="00615909"/>
    <w:rsid w:val="006163FC"/>
    <w:rsid w:val="006164D6"/>
    <w:rsid w:val="00616ECC"/>
    <w:rsid w:val="0061730F"/>
    <w:rsid w:val="00617C6E"/>
    <w:rsid w:val="00622F5B"/>
    <w:rsid w:val="006238BC"/>
    <w:rsid w:val="00624007"/>
    <w:rsid w:val="006243A8"/>
    <w:rsid w:val="00624F59"/>
    <w:rsid w:val="0062564F"/>
    <w:rsid w:val="006258FF"/>
    <w:rsid w:val="0062639C"/>
    <w:rsid w:val="00626F98"/>
    <w:rsid w:val="00627E10"/>
    <w:rsid w:val="00630834"/>
    <w:rsid w:val="00631959"/>
    <w:rsid w:val="00631D7D"/>
    <w:rsid w:val="0063278E"/>
    <w:rsid w:val="0063311C"/>
    <w:rsid w:val="00633503"/>
    <w:rsid w:val="0063429C"/>
    <w:rsid w:val="006345D5"/>
    <w:rsid w:val="006353A9"/>
    <w:rsid w:val="006365F6"/>
    <w:rsid w:val="00636907"/>
    <w:rsid w:val="00636CAD"/>
    <w:rsid w:val="00637833"/>
    <w:rsid w:val="00637FCC"/>
    <w:rsid w:val="006400E9"/>
    <w:rsid w:val="006409B3"/>
    <w:rsid w:val="006415AA"/>
    <w:rsid w:val="00642023"/>
    <w:rsid w:val="0064237D"/>
    <w:rsid w:val="00643AC9"/>
    <w:rsid w:val="00643BAC"/>
    <w:rsid w:val="00643BBD"/>
    <w:rsid w:val="00643EF5"/>
    <w:rsid w:val="00644568"/>
    <w:rsid w:val="006447AC"/>
    <w:rsid w:val="006451D0"/>
    <w:rsid w:val="006453AE"/>
    <w:rsid w:val="00645521"/>
    <w:rsid w:val="00645E6F"/>
    <w:rsid w:val="00646424"/>
    <w:rsid w:val="00646BCD"/>
    <w:rsid w:val="00647977"/>
    <w:rsid w:val="00647A4C"/>
    <w:rsid w:val="00650233"/>
    <w:rsid w:val="00650670"/>
    <w:rsid w:val="00650B43"/>
    <w:rsid w:val="00650C8E"/>
    <w:rsid w:val="00651D9F"/>
    <w:rsid w:val="00652252"/>
    <w:rsid w:val="00652FBB"/>
    <w:rsid w:val="00653D53"/>
    <w:rsid w:val="00653E04"/>
    <w:rsid w:val="00654090"/>
    <w:rsid w:val="0065490D"/>
    <w:rsid w:val="00654F1E"/>
    <w:rsid w:val="00655477"/>
    <w:rsid w:val="00656272"/>
    <w:rsid w:val="0065668E"/>
    <w:rsid w:val="00656738"/>
    <w:rsid w:val="00656947"/>
    <w:rsid w:val="006575E8"/>
    <w:rsid w:val="00657816"/>
    <w:rsid w:val="00657D5F"/>
    <w:rsid w:val="00657E0F"/>
    <w:rsid w:val="00657F8C"/>
    <w:rsid w:val="00660882"/>
    <w:rsid w:val="00660BC7"/>
    <w:rsid w:val="00661410"/>
    <w:rsid w:val="00661483"/>
    <w:rsid w:val="00661BC4"/>
    <w:rsid w:val="00662411"/>
    <w:rsid w:val="00662B51"/>
    <w:rsid w:val="00662E47"/>
    <w:rsid w:val="006638F5"/>
    <w:rsid w:val="00663A13"/>
    <w:rsid w:val="00663AC7"/>
    <w:rsid w:val="00663DB4"/>
    <w:rsid w:val="00664356"/>
    <w:rsid w:val="00664886"/>
    <w:rsid w:val="00664EC6"/>
    <w:rsid w:val="006658FB"/>
    <w:rsid w:val="006660D5"/>
    <w:rsid w:val="006674E0"/>
    <w:rsid w:val="00667E53"/>
    <w:rsid w:val="00670BF8"/>
    <w:rsid w:val="00670F8C"/>
    <w:rsid w:val="006719CF"/>
    <w:rsid w:val="006724F3"/>
    <w:rsid w:val="006730A2"/>
    <w:rsid w:val="00673285"/>
    <w:rsid w:val="006736BF"/>
    <w:rsid w:val="00673933"/>
    <w:rsid w:val="006742DA"/>
    <w:rsid w:val="006745AF"/>
    <w:rsid w:val="006746C3"/>
    <w:rsid w:val="00675F8A"/>
    <w:rsid w:val="0067660C"/>
    <w:rsid w:val="0067778E"/>
    <w:rsid w:val="00677D51"/>
    <w:rsid w:val="00680193"/>
    <w:rsid w:val="00680669"/>
    <w:rsid w:val="0068114D"/>
    <w:rsid w:val="0068233F"/>
    <w:rsid w:val="00682A21"/>
    <w:rsid w:val="006842CF"/>
    <w:rsid w:val="00685FE4"/>
    <w:rsid w:val="00686485"/>
    <w:rsid w:val="00686C14"/>
    <w:rsid w:val="00687F96"/>
    <w:rsid w:val="00690300"/>
    <w:rsid w:val="006904B3"/>
    <w:rsid w:val="00690623"/>
    <w:rsid w:val="00690B35"/>
    <w:rsid w:val="0069102A"/>
    <w:rsid w:val="00691412"/>
    <w:rsid w:val="00691A61"/>
    <w:rsid w:val="00692398"/>
    <w:rsid w:val="00692857"/>
    <w:rsid w:val="00693150"/>
    <w:rsid w:val="00693DC0"/>
    <w:rsid w:val="00693F46"/>
    <w:rsid w:val="00694700"/>
    <w:rsid w:val="00695365"/>
    <w:rsid w:val="0069564D"/>
    <w:rsid w:val="00695713"/>
    <w:rsid w:val="0069601C"/>
    <w:rsid w:val="00696020"/>
    <w:rsid w:val="0069641D"/>
    <w:rsid w:val="00696F43"/>
    <w:rsid w:val="00696FA8"/>
    <w:rsid w:val="00697F76"/>
    <w:rsid w:val="006A0510"/>
    <w:rsid w:val="006A12C7"/>
    <w:rsid w:val="006A1E35"/>
    <w:rsid w:val="006A29D2"/>
    <w:rsid w:val="006A31A4"/>
    <w:rsid w:val="006A3DC9"/>
    <w:rsid w:val="006A4CB5"/>
    <w:rsid w:val="006A52E2"/>
    <w:rsid w:val="006A65F7"/>
    <w:rsid w:val="006A6B99"/>
    <w:rsid w:val="006A6F16"/>
    <w:rsid w:val="006A78A8"/>
    <w:rsid w:val="006B069D"/>
    <w:rsid w:val="006B2007"/>
    <w:rsid w:val="006B294A"/>
    <w:rsid w:val="006B2C07"/>
    <w:rsid w:val="006B32ED"/>
    <w:rsid w:val="006B4B6D"/>
    <w:rsid w:val="006B4C3A"/>
    <w:rsid w:val="006B4CFA"/>
    <w:rsid w:val="006B4FCE"/>
    <w:rsid w:val="006B54B6"/>
    <w:rsid w:val="006B5906"/>
    <w:rsid w:val="006B59FA"/>
    <w:rsid w:val="006B686B"/>
    <w:rsid w:val="006B695A"/>
    <w:rsid w:val="006B7813"/>
    <w:rsid w:val="006B7C7F"/>
    <w:rsid w:val="006C015B"/>
    <w:rsid w:val="006C0EE9"/>
    <w:rsid w:val="006C14CC"/>
    <w:rsid w:val="006C1E1A"/>
    <w:rsid w:val="006C1F9F"/>
    <w:rsid w:val="006C26EF"/>
    <w:rsid w:val="006C2EA7"/>
    <w:rsid w:val="006C4696"/>
    <w:rsid w:val="006C497B"/>
    <w:rsid w:val="006C61D0"/>
    <w:rsid w:val="006C6204"/>
    <w:rsid w:val="006C6CBC"/>
    <w:rsid w:val="006C7C3A"/>
    <w:rsid w:val="006D0500"/>
    <w:rsid w:val="006D0777"/>
    <w:rsid w:val="006D0917"/>
    <w:rsid w:val="006D1945"/>
    <w:rsid w:val="006D1B86"/>
    <w:rsid w:val="006D2F24"/>
    <w:rsid w:val="006D3439"/>
    <w:rsid w:val="006D4907"/>
    <w:rsid w:val="006D4977"/>
    <w:rsid w:val="006D4C77"/>
    <w:rsid w:val="006D54AD"/>
    <w:rsid w:val="006D6D9B"/>
    <w:rsid w:val="006D7F14"/>
    <w:rsid w:val="006E09F8"/>
    <w:rsid w:val="006E0E56"/>
    <w:rsid w:val="006E1073"/>
    <w:rsid w:val="006E1697"/>
    <w:rsid w:val="006E1709"/>
    <w:rsid w:val="006E21CE"/>
    <w:rsid w:val="006E2B20"/>
    <w:rsid w:val="006E3B4C"/>
    <w:rsid w:val="006E3EE2"/>
    <w:rsid w:val="006E4C6D"/>
    <w:rsid w:val="006E53C5"/>
    <w:rsid w:val="006E57CD"/>
    <w:rsid w:val="006E7B31"/>
    <w:rsid w:val="006F02BB"/>
    <w:rsid w:val="006F15EF"/>
    <w:rsid w:val="006F1D2B"/>
    <w:rsid w:val="006F224B"/>
    <w:rsid w:val="006F27F2"/>
    <w:rsid w:val="006F295C"/>
    <w:rsid w:val="006F2DBA"/>
    <w:rsid w:val="006F3687"/>
    <w:rsid w:val="006F3947"/>
    <w:rsid w:val="006F3B15"/>
    <w:rsid w:val="006F4C9E"/>
    <w:rsid w:val="006F5093"/>
    <w:rsid w:val="006F5C1A"/>
    <w:rsid w:val="006F630B"/>
    <w:rsid w:val="006F69B5"/>
    <w:rsid w:val="006F6A55"/>
    <w:rsid w:val="006F6A5F"/>
    <w:rsid w:val="006F6D81"/>
    <w:rsid w:val="006F77F4"/>
    <w:rsid w:val="006F7E5E"/>
    <w:rsid w:val="007009BD"/>
    <w:rsid w:val="007014C1"/>
    <w:rsid w:val="00701545"/>
    <w:rsid w:val="00702314"/>
    <w:rsid w:val="007028D5"/>
    <w:rsid w:val="00702BEB"/>
    <w:rsid w:val="00703A32"/>
    <w:rsid w:val="00703BB1"/>
    <w:rsid w:val="007041F9"/>
    <w:rsid w:val="00704439"/>
    <w:rsid w:val="00704CC9"/>
    <w:rsid w:val="00705239"/>
    <w:rsid w:val="007061F1"/>
    <w:rsid w:val="00706B34"/>
    <w:rsid w:val="00706EDB"/>
    <w:rsid w:val="00710785"/>
    <w:rsid w:val="00710A18"/>
    <w:rsid w:val="00711AE0"/>
    <w:rsid w:val="00711C5A"/>
    <w:rsid w:val="00713A49"/>
    <w:rsid w:val="00713C18"/>
    <w:rsid w:val="0071527C"/>
    <w:rsid w:val="007155A6"/>
    <w:rsid w:val="0071607F"/>
    <w:rsid w:val="007169A4"/>
    <w:rsid w:val="00717C8D"/>
    <w:rsid w:val="00720740"/>
    <w:rsid w:val="00721A30"/>
    <w:rsid w:val="00721CB7"/>
    <w:rsid w:val="007223EF"/>
    <w:rsid w:val="00722CC9"/>
    <w:rsid w:val="007232DE"/>
    <w:rsid w:val="007236BB"/>
    <w:rsid w:val="00724848"/>
    <w:rsid w:val="00724F00"/>
    <w:rsid w:val="00725356"/>
    <w:rsid w:val="00725972"/>
    <w:rsid w:val="007259E1"/>
    <w:rsid w:val="00726330"/>
    <w:rsid w:val="00726A51"/>
    <w:rsid w:val="00726CB4"/>
    <w:rsid w:val="00726D56"/>
    <w:rsid w:val="007279B6"/>
    <w:rsid w:val="00730F02"/>
    <w:rsid w:val="00730F05"/>
    <w:rsid w:val="0073107A"/>
    <w:rsid w:val="007323B9"/>
    <w:rsid w:val="0073329F"/>
    <w:rsid w:val="00733B6F"/>
    <w:rsid w:val="0073402D"/>
    <w:rsid w:val="00734931"/>
    <w:rsid w:val="00734EAC"/>
    <w:rsid w:val="007351C8"/>
    <w:rsid w:val="00735B8B"/>
    <w:rsid w:val="00736063"/>
    <w:rsid w:val="00736D41"/>
    <w:rsid w:val="00737BE5"/>
    <w:rsid w:val="0074053E"/>
    <w:rsid w:val="00740CC6"/>
    <w:rsid w:val="00741107"/>
    <w:rsid w:val="007412CE"/>
    <w:rsid w:val="0074138C"/>
    <w:rsid w:val="0074149E"/>
    <w:rsid w:val="00742629"/>
    <w:rsid w:val="00742719"/>
    <w:rsid w:val="00743F02"/>
    <w:rsid w:val="0074553F"/>
    <w:rsid w:val="0074573C"/>
    <w:rsid w:val="007463FE"/>
    <w:rsid w:val="007474BA"/>
    <w:rsid w:val="00747904"/>
    <w:rsid w:val="007500AF"/>
    <w:rsid w:val="00750640"/>
    <w:rsid w:val="00750B9D"/>
    <w:rsid w:val="00751A2C"/>
    <w:rsid w:val="00751BF4"/>
    <w:rsid w:val="007522F2"/>
    <w:rsid w:val="00752386"/>
    <w:rsid w:val="0075251E"/>
    <w:rsid w:val="00752934"/>
    <w:rsid w:val="00753416"/>
    <w:rsid w:val="00753D42"/>
    <w:rsid w:val="00754CA0"/>
    <w:rsid w:val="007551BB"/>
    <w:rsid w:val="0075530A"/>
    <w:rsid w:val="00755751"/>
    <w:rsid w:val="007559DC"/>
    <w:rsid w:val="00755BEB"/>
    <w:rsid w:val="00755DC0"/>
    <w:rsid w:val="0075604E"/>
    <w:rsid w:val="00756658"/>
    <w:rsid w:val="00756DF8"/>
    <w:rsid w:val="00756FD3"/>
    <w:rsid w:val="007576D7"/>
    <w:rsid w:val="00757B17"/>
    <w:rsid w:val="00757B98"/>
    <w:rsid w:val="00760355"/>
    <w:rsid w:val="00761869"/>
    <w:rsid w:val="00761914"/>
    <w:rsid w:val="007629A4"/>
    <w:rsid w:val="0076340D"/>
    <w:rsid w:val="00763796"/>
    <w:rsid w:val="0076458D"/>
    <w:rsid w:val="00765FFD"/>
    <w:rsid w:val="007661BA"/>
    <w:rsid w:val="0076685D"/>
    <w:rsid w:val="00767B7C"/>
    <w:rsid w:val="007703C4"/>
    <w:rsid w:val="00772990"/>
    <w:rsid w:val="007748F4"/>
    <w:rsid w:val="00775C07"/>
    <w:rsid w:val="00775D8A"/>
    <w:rsid w:val="0077609D"/>
    <w:rsid w:val="0077635D"/>
    <w:rsid w:val="007768DB"/>
    <w:rsid w:val="007770D4"/>
    <w:rsid w:val="00777393"/>
    <w:rsid w:val="007805A8"/>
    <w:rsid w:val="0078082C"/>
    <w:rsid w:val="00780ABE"/>
    <w:rsid w:val="00780D63"/>
    <w:rsid w:val="00781F93"/>
    <w:rsid w:val="00782217"/>
    <w:rsid w:val="00784156"/>
    <w:rsid w:val="0078415D"/>
    <w:rsid w:val="00784B3A"/>
    <w:rsid w:val="00784DCB"/>
    <w:rsid w:val="00785601"/>
    <w:rsid w:val="00786FCD"/>
    <w:rsid w:val="00787826"/>
    <w:rsid w:val="00790C4F"/>
    <w:rsid w:val="00790CEE"/>
    <w:rsid w:val="00790D96"/>
    <w:rsid w:val="00791087"/>
    <w:rsid w:val="00791708"/>
    <w:rsid w:val="00792E41"/>
    <w:rsid w:val="0079342F"/>
    <w:rsid w:val="00793B7A"/>
    <w:rsid w:val="00793D3B"/>
    <w:rsid w:val="007949EE"/>
    <w:rsid w:val="00794A9A"/>
    <w:rsid w:val="00794FC8"/>
    <w:rsid w:val="00796249"/>
    <w:rsid w:val="00796274"/>
    <w:rsid w:val="00796290"/>
    <w:rsid w:val="00796C90"/>
    <w:rsid w:val="00796D23"/>
    <w:rsid w:val="007976BF"/>
    <w:rsid w:val="00797ECF"/>
    <w:rsid w:val="007A0C8C"/>
    <w:rsid w:val="007A0E6A"/>
    <w:rsid w:val="007A17A2"/>
    <w:rsid w:val="007A1C48"/>
    <w:rsid w:val="007A25AC"/>
    <w:rsid w:val="007A2B2A"/>
    <w:rsid w:val="007A30AD"/>
    <w:rsid w:val="007A36F3"/>
    <w:rsid w:val="007A3CEA"/>
    <w:rsid w:val="007A42DB"/>
    <w:rsid w:val="007A5B96"/>
    <w:rsid w:val="007A6808"/>
    <w:rsid w:val="007A6DBC"/>
    <w:rsid w:val="007A741F"/>
    <w:rsid w:val="007B01C5"/>
    <w:rsid w:val="007B0317"/>
    <w:rsid w:val="007B03CC"/>
    <w:rsid w:val="007B08A1"/>
    <w:rsid w:val="007B0C46"/>
    <w:rsid w:val="007B1542"/>
    <w:rsid w:val="007B167D"/>
    <w:rsid w:val="007B3B95"/>
    <w:rsid w:val="007B3E62"/>
    <w:rsid w:val="007B42EF"/>
    <w:rsid w:val="007B5479"/>
    <w:rsid w:val="007B6F75"/>
    <w:rsid w:val="007C01BB"/>
    <w:rsid w:val="007C04C3"/>
    <w:rsid w:val="007C07A1"/>
    <w:rsid w:val="007C0E20"/>
    <w:rsid w:val="007C2AF2"/>
    <w:rsid w:val="007C2F2E"/>
    <w:rsid w:val="007C3D50"/>
    <w:rsid w:val="007C46FD"/>
    <w:rsid w:val="007C5F3D"/>
    <w:rsid w:val="007C639C"/>
    <w:rsid w:val="007C6BB2"/>
    <w:rsid w:val="007C738F"/>
    <w:rsid w:val="007C7C4E"/>
    <w:rsid w:val="007D14FD"/>
    <w:rsid w:val="007D165F"/>
    <w:rsid w:val="007D20C8"/>
    <w:rsid w:val="007D2DBB"/>
    <w:rsid w:val="007D37C1"/>
    <w:rsid w:val="007D3F0C"/>
    <w:rsid w:val="007D427C"/>
    <w:rsid w:val="007D43FF"/>
    <w:rsid w:val="007D45C4"/>
    <w:rsid w:val="007D496C"/>
    <w:rsid w:val="007D4CF2"/>
    <w:rsid w:val="007D4D18"/>
    <w:rsid w:val="007D51A4"/>
    <w:rsid w:val="007D540B"/>
    <w:rsid w:val="007D5B4D"/>
    <w:rsid w:val="007D5EA1"/>
    <w:rsid w:val="007D64CD"/>
    <w:rsid w:val="007E014F"/>
    <w:rsid w:val="007E0555"/>
    <w:rsid w:val="007E0F94"/>
    <w:rsid w:val="007E1D77"/>
    <w:rsid w:val="007E2CFE"/>
    <w:rsid w:val="007E2EA1"/>
    <w:rsid w:val="007E40DB"/>
    <w:rsid w:val="007E46AF"/>
    <w:rsid w:val="007E501C"/>
    <w:rsid w:val="007E55B1"/>
    <w:rsid w:val="007E5DFA"/>
    <w:rsid w:val="007E662A"/>
    <w:rsid w:val="007E6756"/>
    <w:rsid w:val="007E6A9A"/>
    <w:rsid w:val="007E7609"/>
    <w:rsid w:val="007E7776"/>
    <w:rsid w:val="007E781F"/>
    <w:rsid w:val="007E7E06"/>
    <w:rsid w:val="007F0261"/>
    <w:rsid w:val="007F0400"/>
    <w:rsid w:val="007F0988"/>
    <w:rsid w:val="007F1456"/>
    <w:rsid w:val="007F265D"/>
    <w:rsid w:val="007F28CA"/>
    <w:rsid w:val="007F2EC8"/>
    <w:rsid w:val="007F30E4"/>
    <w:rsid w:val="007F3511"/>
    <w:rsid w:val="007F36A4"/>
    <w:rsid w:val="007F4BFF"/>
    <w:rsid w:val="007F4C35"/>
    <w:rsid w:val="007F5A1A"/>
    <w:rsid w:val="007F5ABA"/>
    <w:rsid w:val="007F5AD4"/>
    <w:rsid w:val="007F5AEB"/>
    <w:rsid w:val="007F600C"/>
    <w:rsid w:val="007F6DCF"/>
    <w:rsid w:val="007F75F7"/>
    <w:rsid w:val="007F77C7"/>
    <w:rsid w:val="007F7E6E"/>
    <w:rsid w:val="00800468"/>
    <w:rsid w:val="00801920"/>
    <w:rsid w:val="00801A97"/>
    <w:rsid w:val="00801F4B"/>
    <w:rsid w:val="00802253"/>
    <w:rsid w:val="008029ED"/>
    <w:rsid w:val="008064E2"/>
    <w:rsid w:val="00806AA6"/>
    <w:rsid w:val="00806E67"/>
    <w:rsid w:val="00807B2F"/>
    <w:rsid w:val="00807EF0"/>
    <w:rsid w:val="008107B6"/>
    <w:rsid w:val="00810973"/>
    <w:rsid w:val="00810C04"/>
    <w:rsid w:val="0081123E"/>
    <w:rsid w:val="00811F72"/>
    <w:rsid w:val="008125F0"/>
    <w:rsid w:val="0081355E"/>
    <w:rsid w:val="00813C0B"/>
    <w:rsid w:val="008142BE"/>
    <w:rsid w:val="008149F0"/>
    <w:rsid w:val="0081555E"/>
    <w:rsid w:val="0081567E"/>
    <w:rsid w:val="00815DC7"/>
    <w:rsid w:val="00816394"/>
    <w:rsid w:val="00816EFC"/>
    <w:rsid w:val="00817116"/>
    <w:rsid w:val="00820616"/>
    <w:rsid w:val="008207BB"/>
    <w:rsid w:val="008212C2"/>
    <w:rsid w:val="00822203"/>
    <w:rsid w:val="00823E98"/>
    <w:rsid w:val="008240A8"/>
    <w:rsid w:val="0082424F"/>
    <w:rsid w:val="00824F17"/>
    <w:rsid w:val="00825115"/>
    <w:rsid w:val="00825CB5"/>
    <w:rsid w:val="00825DF6"/>
    <w:rsid w:val="00826072"/>
    <w:rsid w:val="0082710F"/>
    <w:rsid w:val="00830837"/>
    <w:rsid w:val="00830A0B"/>
    <w:rsid w:val="00830A50"/>
    <w:rsid w:val="00831FC0"/>
    <w:rsid w:val="008321FA"/>
    <w:rsid w:val="00832560"/>
    <w:rsid w:val="00833A55"/>
    <w:rsid w:val="00833CEA"/>
    <w:rsid w:val="008341B9"/>
    <w:rsid w:val="00834C17"/>
    <w:rsid w:val="00834F9D"/>
    <w:rsid w:val="00835131"/>
    <w:rsid w:val="008359E6"/>
    <w:rsid w:val="008359EF"/>
    <w:rsid w:val="008362E1"/>
    <w:rsid w:val="00836EB1"/>
    <w:rsid w:val="00837017"/>
    <w:rsid w:val="008375BF"/>
    <w:rsid w:val="00837E60"/>
    <w:rsid w:val="00840DC0"/>
    <w:rsid w:val="00840E6E"/>
    <w:rsid w:val="008422C8"/>
    <w:rsid w:val="00842AE5"/>
    <w:rsid w:val="00842EBA"/>
    <w:rsid w:val="00844372"/>
    <w:rsid w:val="00844E6C"/>
    <w:rsid w:val="00845141"/>
    <w:rsid w:val="00845436"/>
    <w:rsid w:val="008455B8"/>
    <w:rsid w:val="008459E9"/>
    <w:rsid w:val="0084690C"/>
    <w:rsid w:val="00847665"/>
    <w:rsid w:val="00850CF2"/>
    <w:rsid w:val="008515A4"/>
    <w:rsid w:val="0085172A"/>
    <w:rsid w:val="00851892"/>
    <w:rsid w:val="00851D56"/>
    <w:rsid w:val="00851DF3"/>
    <w:rsid w:val="00852C3C"/>
    <w:rsid w:val="00852E20"/>
    <w:rsid w:val="00852F77"/>
    <w:rsid w:val="008532D5"/>
    <w:rsid w:val="0085373B"/>
    <w:rsid w:val="00853B02"/>
    <w:rsid w:val="00853BEF"/>
    <w:rsid w:val="008550EB"/>
    <w:rsid w:val="00855920"/>
    <w:rsid w:val="008565CB"/>
    <w:rsid w:val="00857CAA"/>
    <w:rsid w:val="00857F5A"/>
    <w:rsid w:val="008603D1"/>
    <w:rsid w:val="00861407"/>
    <w:rsid w:val="0086214D"/>
    <w:rsid w:val="00863C12"/>
    <w:rsid w:val="008645D9"/>
    <w:rsid w:val="008646BD"/>
    <w:rsid w:val="00865211"/>
    <w:rsid w:val="00865A8E"/>
    <w:rsid w:val="0086622B"/>
    <w:rsid w:val="00867519"/>
    <w:rsid w:val="0087039E"/>
    <w:rsid w:val="00870626"/>
    <w:rsid w:val="0087180A"/>
    <w:rsid w:val="00873542"/>
    <w:rsid w:val="00874040"/>
    <w:rsid w:val="0087420C"/>
    <w:rsid w:val="008757DE"/>
    <w:rsid w:val="00875AD0"/>
    <w:rsid w:val="00875E60"/>
    <w:rsid w:val="0087635C"/>
    <w:rsid w:val="00876E4D"/>
    <w:rsid w:val="008772E4"/>
    <w:rsid w:val="0087788C"/>
    <w:rsid w:val="00877C14"/>
    <w:rsid w:val="00880169"/>
    <w:rsid w:val="00880195"/>
    <w:rsid w:val="008816D3"/>
    <w:rsid w:val="008818EF"/>
    <w:rsid w:val="00882961"/>
    <w:rsid w:val="0088317E"/>
    <w:rsid w:val="008832D9"/>
    <w:rsid w:val="0088332D"/>
    <w:rsid w:val="00883342"/>
    <w:rsid w:val="00883D5F"/>
    <w:rsid w:val="00883FDA"/>
    <w:rsid w:val="00884825"/>
    <w:rsid w:val="00885318"/>
    <w:rsid w:val="00885693"/>
    <w:rsid w:val="00886891"/>
    <w:rsid w:val="00886FE3"/>
    <w:rsid w:val="008875CC"/>
    <w:rsid w:val="00887795"/>
    <w:rsid w:val="0089079D"/>
    <w:rsid w:val="00890D99"/>
    <w:rsid w:val="00891580"/>
    <w:rsid w:val="00891CAF"/>
    <w:rsid w:val="00892687"/>
    <w:rsid w:val="00892699"/>
    <w:rsid w:val="00892881"/>
    <w:rsid w:val="0089402C"/>
    <w:rsid w:val="00894370"/>
    <w:rsid w:val="0089447D"/>
    <w:rsid w:val="00894D34"/>
    <w:rsid w:val="00895234"/>
    <w:rsid w:val="008958F9"/>
    <w:rsid w:val="00896491"/>
    <w:rsid w:val="0089667B"/>
    <w:rsid w:val="00897709"/>
    <w:rsid w:val="00897A19"/>
    <w:rsid w:val="00897C39"/>
    <w:rsid w:val="008A09EB"/>
    <w:rsid w:val="008A0FD9"/>
    <w:rsid w:val="008A16B0"/>
    <w:rsid w:val="008A2EB1"/>
    <w:rsid w:val="008A36EC"/>
    <w:rsid w:val="008A3760"/>
    <w:rsid w:val="008A3BE8"/>
    <w:rsid w:val="008A3F0F"/>
    <w:rsid w:val="008A579C"/>
    <w:rsid w:val="008A5884"/>
    <w:rsid w:val="008A791A"/>
    <w:rsid w:val="008A7E07"/>
    <w:rsid w:val="008A7FE3"/>
    <w:rsid w:val="008B060F"/>
    <w:rsid w:val="008B0722"/>
    <w:rsid w:val="008B10D8"/>
    <w:rsid w:val="008B1BD3"/>
    <w:rsid w:val="008B1EC5"/>
    <w:rsid w:val="008B20AA"/>
    <w:rsid w:val="008B27EB"/>
    <w:rsid w:val="008B44E7"/>
    <w:rsid w:val="008B4510"/>
    <w:rsid w:val="008B541E"/>
    <w:rsid w:val="008B54AB"/>
    <w:rsid w:val="008B55B0"/>
    <w:rsid w:val="008B5B32"/>
    <w:rsid w:val="008B5D69"/>
    <w:rsid w:val="008B6F2A"/>
    <w:rsid w:val="008B6F4C"/>
    <w:rsid w:val="008B7074"/>
    <w:rsid w:val="008B75AD"/>
    <w:rsid w:val="008B7B35"/>
    <w:rsid w:val="008C08E4"/>
    <w:rsid w:val="008C1AF9"/>
    <w:rsid w:val="008C1B5A"/>
    <w:rsid w:val="008C1FF5"/>
    <w:rsid w:val="008C3C73"/>
    <w:rsid w:val="008C4310"/>
    <w:rsid w:val="008C45DF"/>
    <w:rsid w:val="008C4C8A"/>
    <w:rsid w:val="008C5692"/>
    <w:rsid w:val="008C7BDA"/>
    <w:rsid w:val="008D0C76"/>
    <w:rsid w:val="008D0D48"/>
    <w:rsid w:val="008D0F47"/>
    <w:rsid w:val="008D13F0"/>
    <w:rsid w:val="008D1550"/>
    <w:rsid w:val="008D19AF"/>
    <w:rsid w:val="008D222F"/>
    <w:rsid w:val="008D3D45"/>
    <w:rsid w:val="008D4DAE"/>
    <w:rsid w:val="008D521B"/>
    <w:rsid w:val="008D5387"/>
    <w:rsid w:val="008D5390"/>
    <w:rsid w:val="008D5C86"/>
    <w:rsid w:val="008D6597"/>
    <w:rsid w:val="008D7830"/>
    <w:rsid w:val="008D7A2F"/>
    <w:rsid w:val="008D7D1B"/>
    <w:rsid w:val="008D7DBD"/>
    <w:rsid w:val="008D7F84"/>
    <w:rsid w:val="008E02B8"/>
    <w:rsid w:val="008E0F70"/>
    <w:rsid w:val="008E101F"/>
    <w:rsid w:val="008E12FD"/>
    <w:rsid w:val="008E1F07"/>
    <w:rsid w:val="008E25C9"/>
    <w:rsid w:val="008E2F5D"/>
    <w:rsid w:val="008E34C0"/>
    <w:rsid w:val="008E3C10"/>
    <w:rsid w:val="008E3E0C"/>
    <w:rsid w:val="008E42F3"/>
    <w:rsid w:val="008E4763"/>
    <w:rsid w:val="008E4A70"/>
    <w:rsid w:val="008E4CDC"/>
    <w:rsid w:val="008E5EAF"/>
    <w:rsid w:val="008E6511"/>
    <w:rsid w:val="008E6B9D"/>
    <w:rsid w:val="008E70E3"/>
    <w:rsid w:val="008E7A68"/>
    <w:rsid w:val="008E7B4E"/>
    <w:rsid w:val="008F02A1"/>
    <w:rsid w:val="008F0535"/>
    <w:rsid w:val="008F0811"/>
    <w:rsid w:val="008F087E"/>
    <w:rsid w:val="008F0964"/>
    <w:rsid w:val="008F0DEA"/>
    <w:rsid w:val="008F1484"/>
    <w:rsid w:val="008F14FE"/>
    <w:rsid w:val="008F167A"/>
    <w:rsid w:val="008F1A54"/>
    <w:rsid w:val="008F227C"/>
    <w:rsid w:val="008F3357"/>
    <w:rsid w:val="008F462B"/>
    <w:rsid w:val="008F4710"/>
    <w:rsid w:val="008F47D6"/>
    <w:rsid w:val="008F48B0"/>
    <w:rsid w:val="008F4B70"/>
    <w:rsid w:val="008F4B71"/>
    <w:rsid w:val="008F5456"/>
    <w:rsid w:val="008F55DF"/>
    <w:rsid w:val="008F5718"/>
    <w:rsid w:val="008F5E84"/>
    <w:rsid w:val="008F69BA"/>
    <w:rsid w:val="008F6EE4"/>
    <w:rsid w:val="008F792A"/>
    <w:rsid w:val="00900434"/>
    <w:rsid w:val="0090149F"/>
    <w:rsid w:val="00901D31"/>
    <w:rsid w:val="00902C41"/>
    <w:rsid w:val="00903347"/>
    <w:rsid w:val="00903BCA"/>
    <w:rsid w:val="009041A8"/>
    <w:rsid w:val="00905402"/>
    <w:rsid w:val="009059F9"/>
    <w:rsid w:val="00905B05"/>
    <w:rsid w:val="00907B24"/>
    <w:rsid w:val="0091228B"/>
    <w:rsid w:val="009122CC"/>
    <w:rsid w:val="00912A3B"/>
    <w:rsid w:val="00912FBE"/>
    <w:rsid w:val="009139AB"/>
    <w:rsid w:val="009149CA"/>
    <w:rsid w:val="009151D2"/>
    <w:rsid w:val="0091717C"/>
    <w:rsid w:val="00917448"/>
    <w:rsid w:val="009175A1"/>
    <w:rsid w:val="009207F0"/>
    <w:rsid w:val="009210F4"/>
    <w:rsid w:val="0092169D"/>
    <w:rsid w:val="00921C47"/>
    <w:rsid w:val="00921CF5"/>
    <w:rsid w:val="009225EC"/>
    <w:rsid w:val="00922629"/>
    <w:rsid w:val="00923910"/>
    <w:rsid w:val="00923AD1"/>
    <w:rsid w:val="00925564"/>
    <w:rsid w:val="0092648A"/>
    <w:rsid w:val="00926D01"/>
    <w:rsid w:val="00926DE8"/>
    <w:rsid w:val="00927696"/>
    <w:rsid w:val="009276B2"/>
    <w:rsid w:val="009279C6"/>
    <w:rsid w:val="00927E80"/>
    <w:rsid w:val="00930194"/>
    <w:rsid w:val="00930C6F"/>
    <w:rsid w:val="00930CE7"/>
    <w:rsid w:val="009315D8"/>
    <w:rsid w:val="009316E6"/>
    <w:rsid w:val="00931A6C"/>
    <w:rsid w:val="00933F61"/>
    <w:rsid w:val="00934171"/>
    <w:rsid w:val="00934564"/>
    <w:rsid w:val="00934DEE"/>
    <w:rsid w:val="00934F06"/>
    <w:rsid w:val="009351E2"/>
    <w:rsid w:val="00935843"/>
    <w:rsid w:val="00936258"/>
    <w:rsid w:val="00936337"/>
    <w:rsid w:val="00936A74"/>
    <w:rsid w:val="00937DB5"/>
    <w:rsid w:val="00940356"/>
    <w:rsid w:val="009405E3"/>
    <w:rsid w:val="00941FF9"/>
    <w:rsid w:val="0094318C"/>
    <w:rsid w:val="00943944"/>
    <w:rsid w:val="00943B55"/>
    <w:rsid w:val="00943C21"/>
    <w:rsid w:val="009445EF"/>
    <w:rsid w:val="00944C70"/>
    <w:rsid w:val="00944F17"/>
    <w:rsid w:val="00946D57"/>
    <w:rsid w:val="00947400"/>
    <w:rsid w:val="00947917"/>
    <w:rsid w:val="009479B8"/>
    <w:rsid w:val="00947A61"/>
    <w:rsid w:val="00950A5D"/>
    <w:rsid w:val="00951177"/>
    <w:rsid w:val="00952228"/>
    <w:rsid w:val="0095229F"/>
    <w:rsid w:val="009528BD"/>
    <w:rsid w:val="009540A9"/>
    <w:rsid w:val="00954404"/>
    <w:rsid w:val="009548BF"/>
    <w:rsid w:val="009549C1"/>
    <w:rsid w:val="00956553"/>
    <w:rsid w:val="00956DCF"/>
    <w:rsid w:val="00956E0A"/>
    <w:rsid w:val="009574F9"/>
    <w:rsid w:val="00957DDF"/>
    <w:rsid w:val="009600F3"/>
    <w:rsid w:val="00961140"/>
    <w:rsid w:val="00961517"/>
    <w:rsid w:val="00961C8D"/>
    <w:rsid w:val="0096228F"/>
    <w:rsid w:val="00962BDB"/>
    <w:rsid w:val="00962F98"/>
    <w:rsid w:val="0096392B"/>
    <w:rsid w:val="009643BC"/>
    <w:rsid w:val="00964757"/>
    <w:rsid w:val="009647D0"/>
    <w:rsid w:val="009651E3"/>
    <w:rsid w:val="00965400"/>
    <w:rsid w:val="009654E4"/>
    <w:rsid w:val="009659DA"/>
    <w:rsid w:val="00965D09"/>
    <w:rsid w:val="00966B08"/>
    <w:rsid w:val="00966F95"/>
    <w:rsid w:val="0096718A"/>
    <w:rsid w:val="009672C5"/>
    <w:rsid w:val="009675B1"/>
    <w:rsid w:val="00967FFC"/>
    <w:rsid w:val="00970095"/>
    <w:rsid w:val="00970111"/>
    <w:rsid w:val="00970415"/>
    <w:rsid w:val="00970929"/>
    <w:rsid w:val="00970ABC"/>
    <w:rsid w:val="00971AAB"/>
    <w:rsid w:val="00972633"/>
    <w:rsid w:val="009729E8"/>
    <w:rsid w:val="00972E93"/>
    <w:rsid w:val="0097319B"/>
    <w:rsid w:val="0097425D"/>
    <w:rsid w:val="00974296"/>
    <w:rsid w:val="00975256"/>
    <w:rsid w:val="009753C6"/>
    <w:rsid w:val="009753D9"/>
    <w:rsid w:val="00976057"/>
    <w:rsid w:val="00976289"/>
    <w:rsid w:val="009764CC"/>
    <w:rsid w:val="00976D7F"/>
    <w:rsid w:val="0097788A"/>
    <w:rsid w:val="00977BFB"/>
    <w:rsid w:val="00980102"/>
    <w:rsid w:val="00980185"/>
    <w:rsid w:val="009802C9"/>
    <w:rsid w:val="00981500"/>
    <w:rsid w:val="00981822"/>
    <w:rsid w:val="00982784"/>
    <w:rsid w:val="0098295C"/>
    <w:rsid w:val="00983541"/>
    <w:rsid w:val="00983F47"/>
    <w:rsid w:val="009851D2"/>
    <w:rsid w:val="00987012"/>
    <w:rsid w:val="00987C8D"/>
    <w:rsid w:val="00990027"/>
    <w:rsid w:val="009903A6"/>
    <w:rsid w:val="00990489"/>
    <w:rsid w:val="00990DAF"/>
    <w:rsid w:val="00990E9E"/>
    <w:rsid w:val="00990F59"/>
    <w:rsid w:val="0099162C"/>
    <w:rsid w:val="00991685"/>
    <w:rsid w:val="009927E6"/>
    <w:rsid w:val="009929BC"/>
    <w:rsid w:val="00992AC0"/>
    <w:rsid w:val="009933AE"/>
    <w:rsid w:val="00993AA0"/>
    <w:rsid w:val="009942EC"/>
    <w:rsid w:val="00994437"/>
    <w:rsid w:val="00994E5E"/>
    <w:rsid w:val="00994FE9"/>
    <w:rsid w:val="00995C3E"/>
    <w:rsid w:val="00997437"/>
    <w:rsid w:val="00997BCA"/>
    <w:rsid w:val="00997C37"/>
    <w:rsid w:val="009A2AE3"/>
    <w:rsid w:val="009A2E26"/>
    <w:rsid w:val="009A2EF0"/>
    <w:rsid w:val="009A3841"/>
    <w:rsid w:val="009A519B"/>
    <w:rsid w:val="009A53E0"/>
    <w:rsid w:val="009A6A15"/>
    <w:rsid w:val="009A6EF4"/>
    <w:rsid w:val="009A7ACE"/>
    <w:rsid w:val="009B03BF"/>
    <w:rsid w:val="009B061C"/>
    <w:rsid w:val="009B073D"/>
    <w:rsid w:val="009B0B63"/>
    <w:rsid w:val="009B1849"/>
    <w:rsid w:val="009B22CA"/>
    <w:rsid w:val="009B283D"/>
    <w:rsid w:val="009B2A38"/>
    <w:rsid w:val="009B33AF"/>
    <w:rsid w:val="009B3BF9"/>
    <w:rsid w:val="009B66D3"/>
    <w:rsid w:val="009B79F1"/>
    <w:rsid w:val="009B7B9B"/>
    <w:rsid w:val="009B7C63"/>
    <w:rsid w:val="009B7D2F"/>
    <w:rsid w:val="009B7FF0"/>
    <w:rsid w:val="009C0B86"/>
    <w:rsid w:val="009C0E8E"/>
    <w:rsid w:val="009C0F68"/>
    <w:rsid w:val="009C103A"/>
    <w:rsid w:val="009C1952"/>
    <w:rsid w:val="009C23C0"/>
    <w:rsid w:val="009C24A6"/>
    <w:rsid w:val="009C265E"/>
    <w:rsid w:val="009C2BF9"/>
    <w:rsid w:val="009C3110"/>
    <w:rsid w:val="009C33D3"/>
    <w:rsid w:val="009C4A50"/>
    <w:rsid w:val="009C57A4"/>
    <w:rsid w:val="009C605C"/>
    <w:rsid w:val="009C6A50"/>
    <w:rsid w:val="009C6B66"/>
    <w:rsid w:val="009C6BFB"/>
    <w:rsid w:val="009C72C4"/>
    <w:rsid w:val="009C760B"/>
    <w:rsid w:val="009D0506"/>
    <w:rsid w:val="009D39F2"/>
    <w:rsid w:val="009D3FC5"/>
    <w:rsid w:val="009D42F9"/>
    <w:rsid w:val="009D50DE"/>
    <w:rsid w:val="009D5CFD"/>
    <w:rsid w:val="009D72AD"/>
    <w:rsid w:val="009D74D7"/>
    <w:rsid w:val="009D778F"/>
    <w:rsid w:val="009D7E80"/>
    <w:rsid w:val="009D7E9B"/>
    <w:rsid w:val="009E0CCF"/>
    <w:rsid w:val="009E1376"/>
    <w:rsid w:val="009E1ABE"/>
    <w:rsid w:val="009E37E1"/>
    <w:rsid w:val="009E477F"/>
    <w:rsid w:val="009E5D15"/>
    <w:rsid w:val="009E621C"/>
    <w:rsid w:val="009F0343"/>
    <w:rsid w:val="009F0E29"/>
    <w:rsid w:val="009F2CB1"/>
    <w:rsid w:val="009F2E7A"/>
    <w:rsid w:val="009F4174"/>
    <w:rsid w:val="009F4F8E"/>
    <w:rsid w:val="009F60D4"/>
    <w:rsid w:val="009F6EF9"/>
    <w:rsid w:val="009F7965"/>
    <w:rsid w:val="00A013A4"/>
    <w:rsid w:val="00A0205D"/>
    <w:rsid w:val="00A026F7"/>
    <w:rsid w:val="00A0295C"/>
    <w:rsid w:val="00A03213"/>
    <w:rsid w:val="00A033F4"/>
    <w:rsid w:val="00A04177"/>
    <w:rsid w:val="00A052F3"/>
    <w:rsid w:val="00A05876"/>
    <w:rsid w:val="00A05FC6"/>
    <w:rsid w:val="00A06269"/>
    <w:rsid w:val="00A06788"/>
    <w:rsid w:val="00A069FF"/>
    <w:rsid w:val="00A06CA7"/>
    <w:rsid w:val="00A07011"/>
    <w:rsid w:val="00A0719C"/>
    <w:rsid w:val="00A07443"/>
    <w:rsid w:val="00A07908"/>
    <w:rsid w:val="00A07AA5"/>
    <w:rsid w:val="00A07EC9"/>
    <w:rsid w:val="00A113AA"/>
    <w:rsid w:val="00A11760"/>
    <w:rsid w:val="00A1236E"/>
    <w:rsid w:val="00A12A8A"/>
    <w:rsid w:val="00A131CD"/>
    <w:rsid w:val="00A13646"/>
    <w:rsid w:val="00A13CEC"/>
    <w:rsid w:val="00A144D8"/>
    <w:rsid w:val="00A15288"/>
    <w:rsid w:val="00A15474"/>
    <w:rsid w:val="00A17BFA"/>
    <w:rsid w:val="00A17EC9"/>
    <w:rsid w:val="00A2038B"/>
    <w:rsid w:val="00A20A8C"/>
    <w:rsid w:val="00A21165"/>
    <w:rsid w:val="00A21992"/>
    <w:rsid w:val="00A227B7"/>
    <w:rsid w:val="00A227E8"/>
    <w:rsid w:val="00A22FC9"/>
    <w:rsid w:val="00A238C1"/>
    <w:rsid w:val="00A23BDB"/>
    <w:rsid w:val="00A23E7D"/>
    <w:rsid w:val="00A24227"/>
    <w:rsid w:val="00A24FA3"/>
    <w:rsid w:val="00A26193"/>
    <w:rsid w:val="00A27A98"/>
    <w:rsid w:val="00A27D5F"/>
    <w:rsid w:val="00A308BD"/>
    <w:rsid w:val="00A30FD9"/>
    <w:rsid w:val="00A316A1"/>
    <w:rsid w:val="00A3196A"/>
    <w:rsid w:val="00A320DA"/>
    <w:rsid w:val="00A32204"/>
    <w:rsid w:val="00A32436"/>
    <w:rsid w:val="00A326DB"/>
    <w:rsid w:val="00A3274D"/>
    <w:rsid w:val="00A33373"/>
    <w:rsid w:val="00A34191"/>
    <w:rsid w:val="00A35263"/>
    <w:rsid w:val="00A35D42"/>
    <w:rsid w:val="00A35E87"/>
    <w:rsid w:val="00A360F3"/>
    <w:rsid w:val="00A36BCB"/>
    <w:rsid w:val="00A372C9"/>
    <w:rsid w:val="00A37895"/>
    <w:rsid w:val="00A40875"/>
    <w:rsid w:val="00A40D9B"/>
    <w:rsid w:val="00A40EE0"/>
    <w:rsid w:val="00A41F59"/>
    <w:rsid w:val="00A426FA"/>
    <w:rsid w:val="00A4288A"/>
    <w:rsid w:val="00A42D87"/>
    <w:rsid w:val="00A42E6E"/>
    <w:rsid w:val="00A43040"/>
    <w:rsid w:val="00A43E86"/>
    <w:rsid w:val="00A44665"/>
    <w:rsid w:val="00A447A7"/>
    <w:rsid w:val="00A44C0D"/>
    <w:rsid w:val="00A452CD"/>
    <w:rsid w:val="00A4561E"/>
    <w:rsid w:val="00A467E3"/>
    <w:rsid w:val="00A47187"/>
    <w:rsid w:val="00A474D9"/>
    <w:rsid w:val="00A50878"/>
    <w:rsid w:val="00A50B1C"/>
    <w:rsid w:val="00A5109C"/>
    <w:rsid w:val="00A510E6"/>
    <w:rsid w:val="00A511B3"/>
    <w:rsid w:val="00A514B7"/>
    <w:rsid w:val="00A5156F"/>
    <w:rsid w:val="00A51589"/>
    <w:rsid w:val="00A5223D"/>
    <w:rsid w:val="00A52964"/>
    <w:rsid w:val="00A53977"/>
    <w:rsid w:val="00A54862"/>
    <w:rsid w:val="00A5523B"/>
    <w:rsid w:val="00A55656"/>
    <w:rsid w:val="00A55C35"/>
    <w:rsid w:val="00A5724D"/>
    <w:rsid w:val="00A57A16"/>
    <w:rsid w:val="00A57D92"/>
    <w:rsid w:val="00A57E2A"/>
    <w:rsid w:val="00A604CA"/>
    <w:rsid w:val="00A6062A"/>
    <w:rsid w:val="00A60917"/>
    <w:rsid w:val="00A60CCA"/>
    <w:rsid w:val="00A61DD2"/>
    <w:rsid w:val="00A62302"/>
    <w:rsid w:val="00A62768"/>
    <w:rsid w:val="00A6359C"/>
    <w:rsid w:val="00A641B5"/>
    <w:rsid w:val="00A645FD"/>
    <w:rsid w:val="00A647C0"/>
    <w:rsid w:val="00A6522D"/>
    <w:rsid w:val="00A6562A"/>
    <w:rsid w:val="00A65938"/>
    <w:rsid w:val="00A65DA4"/>
    <w:rsid w:val="00A660CD"/>
    <w:rsid w:val="00A66975"/>
    <w:rsid w:val="00A66B8A"/>
    <w:rsid w:val="00A675AC"/>
    <w:rsid w:val="00A67B63"/>
    <w:rsid w:val="00A7044D"/>
    <w:rsid w:val="00A70ABA"/>
    <w:rsid w:val="00A71350"/>
    <w:rsid w:val="00A72956"/>
    <w:rsid w:val="00A73B56"/>
    <w:rsid w:val="00A73D87"/>
    <w:rsid w:val="00A743AB"/>
    <w:rsid w:val="00A7595F"/>
    <w:rsid w:val="00A76D81"/>
    <w:rsid w:val="00A76EFE"/>
    <w:rsid w:val="00A771CA"/>
    <w:rsid w:val="00A77AA4"/>
    <w:rsid w:val="00A77ABE"/>
    <w:rsid w:val="00A77E0E"/>
    <w:rsid w:val="00A80C5E"/>
    <w:rsid w:val="00A8297F"/>
    <w:rsid w:val="00A82AB8"/>
    <w:rsid w:val="00A8311F"/>
    <w:rsid w:val="00A83F22"/>
    <w:rsid w:val="00A84028"/>
    <w:rsid w:val="00A84160"/>
    <w:rsid w:val="00A849FB"/>
    <w:rsid w:val="00A85997"/>
    <w:rsid w:val="00A85D85"/>
    <w:rsid w:val="00A863EF"/>
    <w:rsid w:val="00A8644C"/>
    <w:rsid w:val="00A869EB"/>
    <w:rsid w:val="00A86A00"/>
    <w:rsid w:val="00A86B72"/>
    <w:rsid w:val="00A86DD0"/>
    <w:rsid w:val="00A86EB5"/>
    <w:rsid w:val="00A878BC"/>
    <w:rsid w:val="00A87F78"/>
    <w:rsid w:val="00A9000B"/>
    <w:rsid w:val="00A90A9D"/>
    <w:rsid w:val="00A90E58"/>
    <w:rsid w:val="00A91E39"/>
    <w:rsid w:val="00A92024"/>
    <w:rsid w:val="00A92D7B"/>
    <w:rsid w:val="00A92E1C"/>
    <w:rsid w:val="00A93B80"/>
    <w:rsid w:val="00A93B8B"/>
    <w:rsid w:val="00A93DB6"/>
    <w:rsid w:val="00A93EC2"/>
    <w:rsid w:val="00A94116"/>
    <w:rsid w:val="00A942F7"/>
    <w:rsid w:val="00A942F9"/>
    <w:rsid w:val="00A9526C"/>
    <w:rsid w:val="00A95EEB"/>
    <w:rsid w:val="00A96B8B"/>
    <w:rsid w:val="00A96FF6"/>
    <w:rsid w:val="00A9723B"/>
    <w:rsid w:val="00A97605"/>
    <w:rsid w:val="00A977B1"/>
    <w:rsid w:val="00A97DBE"/>
    <w:rsid w:val="00AA0111"/>
    <w:rsid w:val="00AA04A2"/>
    <w:rsid w:val="00AA0B64"/>
    <w:rsid w:val="00AA1142"/>
    <w:rsid w:val="00AA1176"/>
    <w:rsid w:val="00AA11C4"/>
    <w:rsid w:val="00AA1293"/>
    <w:rsid w:val="00AA17C5"/>
    <w:rsid w:val="00AA1ED0"/>
    <w:rsid w:val="00AA2B32"/>
    <w:rsid w:val="00AA3620"/>
    <w:rsid w:val="00AA3882"/>
    <w:rsid w:val="00AA3964"/>
    <w:rsid w:val="00AA39DA"/>
    <w:rsid w:val="00AA3C7C"/>
    <w:rsid w:val="00AA4CE7"/>
    <w:rsid w:val="00AA5F9D"/>
    <w:rsid w:val="00AA6172"/>
    <w:rsid w:val="00AA69B5"/>
    <w:rsid w:val="00AA6AE2"/>
    <w:rsid w:val="00AA79C0"/>
    <w:rsid w:val="00AB01E7"/>
    <w:rsid w:val="00AB1778"/>
    <w:rsid w:val="00AB1E8F"/>
    <w:rsid w:val="00AB20D8"/>
    <w:rsid w:val="00AB2771"/>
    <w:rsid w:val="00AB292F"/>
    <w:rsid w:val="00AB3EE2"/>
    <w:rsid w:val="00AB449B"/>
    <w:rsid w:val="00AB75A2"/>
    <w:rsid w:val="00AC0654"/>
    <w:rsid w:val="00AC0A0D"/>
    <w:rsid w:val="00AC1787"/>
    <w:rsid w:val="00AC2443"/>
    <w:rsid w:val="00AC2EDC"/>
    <w:rsid w:val="00AC38DF"/>
    <w:rsid w:val="00AC4E84"/>
    <w:rsid w:val="00AC582F"/>
    <w:rsid w:val="00AC6A26"/>
    <w:rsid w:val="00AC6CEA"/>
    <w:rsid w:val="00AD02E8"/>
    <w:rsid w:val="00AD09B5"/>
    <w:rsid w:val="00AD0FB4"/>
    <w:rsid w:val="00AD2E33"/>
    <w:rsid w:val="00AD3135"/>
    <w:rsid w:val="00AD3274"/>
    <w:rsid w:val="00AD40D2"/>
    <w:rsid w:val="00AD5016"/>
    <w:rsid w:val="00AD5A8E"/>
    <w:rsid w:val="00AD601B"/>
    <w:rsid w:val="00AD630B"/>
    <w:rsid w:val="00AD69EB"/>
    <w:rsid w:val="00AD779E"/>
    <w:rsid w:val="00AD7B3E"/>
    <w:rsid w:val="00AD7FB4"/>
    <w:rsid w:val="00AE00ED"/>
    <w:rsid w:val="00AE0187"/>
    <w:rsid w:val="00AE14FA"/>
    <w:rsid w:val="00AE16E5"/>
    <w:rsid w:val="00AE21F3"/>
    <w:rsid w:val="00AE23B6"/>
    <w:rsid w:val="00AE266C"/>
    <w:rsid w:val="00AE2BD6"/>
    <w:rsid w:val="00AE2FD9"/>
    <w:rsid w:val="00AE326E"/>
    <w:rsid w:val="00AE3487"/>
    <w:rsid w:val="00AE3EB1"/>
    <w:rsid w:val="00AE44A8"/>
    <w:rsid w:val="00AE59CB"/>
    <w:rsid w:val="00AE5A44"/>
    <w:rsid w:val="00AE6431"/>
    <w:rsid w:val="00AE6EE7"/>
    <w:rsid w:val="00AE7F0A"/>
    <w:rsid w:val="00AF0EB1"/>
    <w:rsid w:val="00AF12E7"/>
    <w:rsid w:val="00AF1718"/>
    <w:rsid w:val="00AF17ED"/>
    <w:rsid w:val="00AF1E06"/>
    <w:rsid w:val="00AF1E75"/>
    <w:rsid w:val="00AF313C"/>
    <w:rsid w:val="00AF3D21"/>
    <w:rsid w:val="00AF533E"/>
    <w:rsid w:val="00AF5354"/>
    <w:rsid w:val="00AF572A"/>
    <w:rsid w:val="00AF5EBD"/>
    <w:rsid w:val="00AF6FE9"/>
    <w:rsid w:val="00AF7B4F"/>
    <w:rsid w:val="00AF7F84"/>
    <w:rsid w:val="00B0067D"/>
    <w:rsid w:val="00B00949"/>
    <w:rsid w:val="00B00A42"/>
    <w:rsid w:val="00B015B0"/>
    <w:rsid w:val="00B01B46"/>
    <w:rsid w:val="00B01E0E"/>
    <w:rsid w:val="00B02743"/>
    <w:rsid w:val="00B027C8"/>
    <w:rsid w:val="00B02FC5"/>
    <w:rsid w:val="00B036F6"/>
    <w:rsid w:val="00B039FD"/>
    <w:rsid w:val="00B04AC9"/>
    <w:rsid w:val="00B05CDE"/>
    <w:rsid w:val="00B0659A"/>
    <w:rsid w:val="00B06E21"/>
    <w:rsid w:val="00B1038E"/>
    <w:rsid w:val="00B1100F"/>
    <w:rsid w:val="00B1123F"/>
    <w:rsid w:val="00B117DA"/>
    <w:rsid w:val="00B11B71"/>
    <w:rsid w:val="00B13640"/>
    <w:rsid w:val="00B136B7"/>
    <w:rsid w:val="00B1402F"/>
    <w:rsid w:val="00B151A6"/>
    <w:rsid w:val="00B15427"/>
    <w:rsid w:val="00B1580B"/>
    <w:rsid w:val="00B15C75"/>
    <w:rsid w:val="00B16135"/>
    <w:rsid w:val="00B16180"/>
    <w:rsid w:val="00B179AC"/>
    <w:rsid w:val="00B17AAE"/>
    <w:rsid w:val="00B20AC8"/>
    <w:rsid w:val="00B20FE6"/>
    <w:rsid w:val="00B2102E"/>
    <w:rsid w:val="00B2155B"/>
    <w:rsid w:val="00B21741"/>
    <w:rsid w:val="00B2252E"/>
    <w:rsid w:val="00B2259B"/>
    <w:rsid w:val="00B228B9"/>
    <w:rsid w:val="00B2296E"/>
    <w:rsid w:val="00B23477"/>
    <w:rsid w:val="00B257B1"/>
    <w:rsid w:val="00B25875"/>
    <w:rsid w:val="00B25D76"/>
    <w:rsid w:val="00B25FE2"/>
    <w:rsid w:val="00B264EB"/>
    <w:rsid w:val="00B26D65"/>
    <w:rsid w:val="00B27673"/>
    <w:rsid w:val="00B276D2"/>
    <w:rsid w:val="00B277DA"/>
    <w:rsid w:val="00B27DB4"/>
    <w:rsid w:val="00B311CD"/>
    <w:rsid w:val="00B31349"/>
    <w:rsid w:val="00B317D0"/>
    <w:rsid w:val="00B322FB"/>
    <w:rsid w:val="00B328D8"/>
    <w:rsid w:val="00B32A06"/>
    <w:rsid w:val="00B33E48"/>
    <w:rsid w:val="00B3419C"/>
    <w:rsid w:val="00B35041"/>
    <w:rsid w:val="00B35668"/>
    <w:rsid w:val="00B35DCD"/>
    <w:rsid w:val="00B36805"/>
    <w:rsid w:val="00B36909"/>
    <w:rsid w:val="00B377C0"/>
    <w:rsid w:val="00B40590"/>
    <w:rsid w:val="00B41AF4"/>
    <w:rsid w:val="00B4251C"/>
    <w:rsid w:val="00B427AB"/>
    <w:rsid w:val="00B42B0D"/>
    <w:rsid w:val="00B437A7"/>
    <w:rsid w:val="00B43F26"/>
    <w:rsid w:val="00B440E7"/>
    <w:rsid w:val="00B449F7"/>
    <w:rsid w:val="00B44AAC"/>
    <w:rsid w:val="00B45604"/>
    <w:rsid w:val="00B45F70"/>
    <w:rsid w:val="00B4735C"/>
    <w:rsid w:val="00B4792E"/>
    <w:rsid w:val="00B47FCF"/>
    <w:rsid w:val="00B50954"/>
    <w:rsid w:val="00B513D5"/>
    <w:rsid w:val="00B5268D"/>
    <w:rsid w:val="00B532EB"/>
    <w:rsid w:val="00B5498F"/>
    <w:rsid w:val="00B54C25"/>
    <w:rsid w:val="00B55337"/>
    <w:rsid w:val="00B5537B"/>
    <w:rsid w:val="00B553FA"/>
    <w:rsid w:val="00B555FE"/>
    <w:rsid w:val="00B55712"/>
    <w:rsid w:val="00B5599C"/>
    <w:rsid w:val="00B55AF8"/>
    <w:rsid w:val="00B56076"/>
    <w:rsid w:val="00B564F8"/>
    <w:rsid w:val="00B565DF"/>
    <w:rsid w:val="00B567D3"/>
    <w:rsid w:val="00B57961"/>
    <w:rsid w:val="00B57C25"/>
    <w:rsid w:val="00B6013C"/>
    <w:rsid w:val="00B6017A"/>
    <w:rsid w:val="00B605FF"/>
    <w:rsid w:val="00B60F67"/>
    <w:rsid w:val="00B6154C"/>
    <w:rsid w:val="00B61FE8"/>
    <w:rsid w:val="00B6280B"/>
    <w:rsid w:val="00B63C36"/>
    <w:rsid w:val="00B644BE"/>
    <w:rsid w:val="00B64589"/>
    <w:rsid w:val="00B646CF"/>
    <w:rsid w:val="00B647F7"/>
    <w:rsid w:val="00B65125"/>
    <w:rsid w:val="00B66413"/>
    <w:rsid w:val="00B66E77"/>
    <w:rsid w:val="00B6721F"/>
    <w:rsid w:val="00B70381"/>
    <w:rsid w:val="00B7162C"/>
    <w:rsid w:val="00B71D11"/>
    <w:rsid w:val="00B729CB"/>
    <w:rsid w:val="00B72F08"/>
    <w:rsid w:val="00B72F81"/>
    <w:rsid w:val="00B73308"/>
    <w:rsid w:val="00B73649"/>
    <w:rsid w:val="00B74073"/>
    <w:rsid w:val="00B740B8"/>
    <w:rsid w:val="00B74AEE"/>
    <w:rsid w:val="00B74FC9"/>
    <w:rsid w:val="00B7664A"/>
    <w:rsid w:val="00B77121"/>
    <w:rsid w:val="00B80098"/>
    <w:rsid w:val="00B8009D"/>
    <w:rsid w:val="00B800C4"/>
    <w:rsid w:val="00B80252"/>
    <w:rsid w:val="00B80FE3"/>
    <w:rsid w:val="00B821B7"/>
    <w:rsid w:val="00B8224F"/>
    <w:rsid w:val="00B829FA"/>
    <w:rsid w:val="00B82BCA"/>
    <w:rsid w:val="00B83215"/>
    <w:rsid w:val="00B8491B"/>
    <w:rsid w:val="00B84C00"/>
    <w:rsid w:val="00B850DD"/>
    <w:rsid w:val="00B85F00"/>
    <w:rsid w:val="00B86A24"/>
    <w:rsid w:val="00B86D66"/>
    <w:rsid w:val="00B87211"/>
    <w:rsid w:val="00B87B89"/>
    <w:rsid w:val="00B904A1"/>
    <w:rsid w:val="00B908BE"/>
    <w:rsid w:val="00B90FF5"/>
    <w:rsid w:val="00B91CC8"/>
    <w:rsid w:val="00B92010"/>
    <w:rsid w:val="00B9228C"/>
    <w:rsid w:val="00B925A6"/>
    <w:rsid w:val="00B92FA4"/>
    <w:rsid w:val="00B95093"/>
    <w:rsid w:val="00B95EAF"/>
    <w:rsid w:val="00B9623A"/>
    <w:rsid w:val="00B969D4"/>
    <w:rsid w:val="00B96AF7"/>
    <w:rsid w:val="00B96C4B"/>
    <w:rsid w:val="00BA085B"/>
    <w:rsid w:val="00BA2FE6"/>
    <w:rsid w:val="00BA38F7"/>
    <w:rsid w:val="00BA4ACC"/>
    <w:rsid w:val="00BA4AE1"/>
    <w:rsid w:val="00BA4C99"/>
    <w:rsid w:val="00BA55FA"/>
    <w:rsid w:val="00BA5C5E"/>
    <w:rsid w:val="00BA5E6C"/>
    <w:rsid w:val="00BA6AA2"/>
    <w:rsid w:val="00BA6CFA"/>
    <w:rsid w:val="00BA6F37"/>
    <w:rsid w:val="00BA7769"/>
    <w:rsid w:val="00BA7DC1"/>
    <w:rsid w:val="00BB10B9"/>
    <w:rsid w:val="00BB1E02"/>
    <w:rsid w:val="00BB282C"/>
    <w:rsid w:val="00BB2C49"/>
    <w:rsid w:val="00BB3CAC"/>
    <w:rsid w:val="00BB5B6F"/>
    <w:rsid w:val="00BB5CC2"/>
    <w:rsid w:val="00BB5D55"/>
    <w:rsid w:val="00BB6F76"/>
    <w:rsid w:val="00BC0965"/>
    <w:rsid w:val="00BC0E49"/>
    <w:rsid w:val="00BC100A"/>
    <w:rsid w:val="00BC2899"/>
    <w:rsid w:val="00BC2CBA"/>
    <w:rsid w:val="00BC2DCA"/>
    <w:rsid w:val="00BC3389"/>
    <w:rsid w:val="00BC39E0"/>
    <w:rsid w:val="00BC4311"/>
    <w:rsid w:val="00BC47D5"/>
    <w:rsid w:val="00BC4DE6"/>
    <w:rsid w:val="00BC598C"/>
    <w:rsid w:val="00BC5BB5"/>
    <w:rsid w:val="00BC5EC6"/>
    <w:rsid w:val="00BC60E7"/>
    <w:rsid w:val="00BC61C4"/>
    <w:rsid w:val="00BC63A1"/>
    <w:rsid w:val="00BC6AF9"/>
    <w:rsid w:val="00BC7F7B"/>
    <w:rsid w:val="00BD0B55"/>
    <w:rsid w:val="00BD0E4B"/>
    <w:rsid w:val="00BD130C"/>
    <w:rsid w:val="00BD19DB"/>
    <w:rsid w:val="00BD2A35"/>
    <w:rsid w:val="00BD4419"/>
    <w:rsid w:val="00BD52E2"/>
    <w:rsid w:val="00BD614B"/>
    <w:rsid w:val="00BD6DE3"/>
    <w:rsid w:val="00BD6E85"/>
    <w:rsid w:val="00BE0896"/>
    <w:rsid w:val="00BE0978"/>
    <w:rsid w:val="00BE12C8"/>
    <w:rsid w:val="00BE1AC2"/>
    <w:rsid w:val="00BE220F"/>
    <w:rsid w:val="00BE22CA"/>
    <w:rsid w:val="00BE27C3"/>
    <w:rsid w:val="00BE4FDA"/>
    <w:rsid w:val="00BE6340"/>
    <w:rsid w:val="00BE640A"/>
    <w:rsid w:val="00BE6777"/>
    <w:rsid w:val="00BE6DED"/>
    <w:rsid w:val="00BE6F48"/>
    <w:rsid w:val="00BE7200"/>
    <w:rsid w:val="00BE7967"/>
    <w:rsid w:val="00BE7B08"/>
    <w:rsid w:val="00BF0711"/>
    <w:rsid w:val="00BF0BAA"/>
    <w:rsid w:val="00BF0C63"/>
    <w:rsid w:val="00BF0D98"/>
    <w:rsid w:val="00BF103A"/>
    <w:rsid w:val="00BF1364"/>
    <w:rsid w:val="00BF1FD0"/>
    <w:rsid w:val="00BF2D48"/>
    <w:rsid w:val="00BF352A"/>
    <w:rsid w:val="00BF3DF2"/>
    <w:rsid w:val="00BF4437"/>
    <w:rsid w:val="00BF453B"/>
    <w:rsid w:val="00BF5937"/>
    <w:rsid w:val="00BF5C8E"/>
    <w:rsid w:val="00BF6F18"/>
    <w:rsid w:val="00BF7EFF"/>
    <w:rsid w:val="00C00930"/>
    <w:rsid w:val="00C01B8A"/>
    <w:rsid w:val="00C01F39"/>
    <w:rsid w:val="00C02303"/>
    <w:rsid w:val="00C023DE"/>
    <w:rsid w:val="00C030B7"/>
    <w:rsid w:val="00C034EE"/>
    <w:rsid w:val="00C0398A"/>
    <w:rsid w:val="00C05793"/>
    <w:rsid w:val="00C05EFF"/>
    <w:rsid w:val="00C0619E"/>
    <w:rsid w:val="00C0656F"/>
    <w:rsid w:val="00C0683F"/>
    <w:rsid w:val="00C0687C"/>
    <w:rsid w:val="00C06D7F"/>
    <w:rsid w:val="00C11804"/>
    <w:rsid w:val="00C11944"/>
    <w:rsid w:val="00C1213A"/>
    <w:rsid w:val="00C128EF"/>
    <w:rsid w:val="00C12FC6"/>
    <w:rsid w:val="00C136EE"/>
    <w:rsid w:val="00C13A02"/>
    <w:rsid w:val="00C145F7"/>
    <w:rsid w:val="00C14672"/>
    <w:rsid w:val="00C14C18"/>
    <w:rsid w:val="00C150CC"/>
    <w:rsid w:val="00C1595C"/>
    <w:rsid w:val="00C15A25"/>
    <w:rsid w:val="00C15E93"/>
    <w:rsid w:val="00C164CA"/>
    <w:rsid w:val="00C16685"/>
    <w:rsid w:val="00C16B48"/>
    <w:rsid w:val="00C173AC"/>
    <w:rsid w:val="00C176C2"/>
    <w:rsid w:val="00C17B23"/>
    <w:rsid w:val="00C200E5"/>
    <w:rsid w:val="00C20231"/>
    <w:rsid w:val="00C20D93"/>
    <w:rsid w:val="00C2167D"/>
    <w:rsid w:val="00C21C26"/>
    <w:rsid w:val="00C22A6C"/>
    <w:rsid w:val="00C22FD4"/>
    <w:rsid w:val="00C23067"/>
    <w:rsid w:val="00C23BF9"/>
    <w:rsid w:val="00C23C80"/>
    <w:rsid w:val="00C24466"/>
    <w:rsid w:val="00C2472C"/>
    <w:rsid w:val="00C24E86"/>
    <w:rsid w:val="00C256A9"/>
    <w:rsid w:val="00C25859"/>
    <w:rsid w:val="00C263B7"/>
    <w:rsid w:val="00C26A91"/>
    <w:rsid w:val="00C278E2"/>
    <w:rsid w:val="00C2797D"/>
    <w:rsid w:val="00C30884"/>
    <w:rsid w:val="00C30E73"/>
    <w:rsid w:val="00C3123B"/>
    <w:rsid w:val="00C31385"/>
    <w:rsid w:val="00C317AC"/>
    <w:rsid w:val="00C31D30"/>
    <w:rsid w:val="00C31F57"/>
    <w:rsid w:val="00C3215B"/>
    <w:rsid w:val="00C324EA"/>
    <w:rsid w:val="00C32F76"/>
    <w:rsid w:val="00C3330D"/>
    <w:rsid w:val="00C3330E"/>
    <w:rsid w:val="00C354D2"/>
    <w:rsid w:val="00C3558A"/>
    <w:rsid w:val="00C36208"/>
    <w:rsid w:val="00C362EB"/>
    <w:rsid w:val="00C3671F"/>
    <w:rsid w:val="00C37F19"/>
    <w:rsid w:val="00C4000D"/>
    <w:rsid w:val="00C40434"/>
    <w:rsid w:val="00C41C1C"/>
    <w:rsid w:val="00C42DAD"/>
    <w:rsid w:val="00C42EC2"/>
    <w:rsid w:val="00C4343B"/>
    <w:rsid w:val="00C43654"/>
    <w:rsid w:val="00C43713"/>
    <w:rsid w:val="00C43785"/>
    <w:rsid w:val="00C43932"/>
    <w:rsid w:val="00C43DF8"/>
    <w:rsid w:val="00C43EA1"/>
    <w:rsid w:val="00C43F82"/>
    <w:rsid w:val="00C44A89"/>
    <w:rsid w:val="00C450D2"/>
    <w:rsid w:val="00C46BBC"/>
    <w:rsid w:val="00C46E6F"/>
    <w:rsid w:val="00C47D66"/>
    <w:rsid w:val="00C505BD"/>
    <w:rsid w:val="00C50C7E"/>
    <w:rsid w:val="00C51238"/>
    <w:rsid w:val="00C51256"/>
    <w:rsid w:val="00C512BC"/>
    <w:rsid w:val="00C51426"/>
    <w:rsid w:val="00C51DDE"/>
    <w:rsid w:val="00C51E18"/>
    <w:rsid w:val="00C5282F"/>
    <w:rsid w:val="00C53F9C"/>
    <w:rsid w:val="00C542A8"/>
    <w:rsid w:val="00C54CF4"/>
    <w:rsid w:val="00C54FBC"/>
    <w:rsid w:val="00C56799"/>
    <w:rsid w:val="00C56BED"/>
    <w:rsid w:val="00C57A07"/>
    <w:rsid w:val="00C602B1"/>
    <w:rsid w:val="00C6049E"/>
    <w:rsid w:val="00C606F2"/>
    <w:rsid w:val="00C61E7A"/>
    <w:rsid w:val="00C61EDB"/>
    <w:rsid w:val="00C636CA"/>
    <w:rsid w:val="00C63BDE"/>
    <w:rsid w:val="00C63CCA"/>
    <w:rsid w:val="00C64AAC"/>
    <w:rsid w:val="00C64C1E"/>
    <w:rsid w:val="00C65229"/>
    <w:rsid w:val="00C654E4"/>
    <w:rsid w:val="00C65590"/>
    <w:rsid w:val="00C662A7"/>
    <w:rsid w:val="00C669FD"/>
    <w:rsid w:val="00C66B44"/>
    <w:rsid w:val="00C66CF5"/>
    <w:rsid w:val="00C67169"/>
    <w:rsid w:val="00C700E2"/>
    <w:rsid w:val="00C70809"/>
    <w:rsid w:val="00C716F1"/>
    <w:rsid w:val="00C71916"/>
    <w:rsid w:val="00C71A25"/>
    <w:rsid w:val="00C71B38"/>
    <w:rsid w:val="00C71C65"/>
    <w:rsid w:val="00C7266E"/>
    <w:rsid w:val="00C73387"/>
    <w:rsid w:val="00C749CC"/>
    <w:rsid w:val="00C751D8"/>
    <w:rsid w:val="00C75628"/>
    <w:rsid w:val="00C75A60"/>
    <w:rsid w:val="00C76239"/>
    <w:rsid w:val="00C766A5"/>
    <w:rsid w:val="00C76909"/>
    <w:rsid w:val="00C77BA9"/>
    <w:rsid w:val="00C8056A"/>
    <w:rsid w:val="00C8162A"/>
    <w:rsid w:val="00C81E3F"/>
    <w:rsid w:val="00C82F67"/>
    <w:rsid w:val="00C83648"/>
    <w:rsid w:val="00C83898"/>
    <w:rsid w:val="00C85E0D"/>
    <w:rsid w:val="00C863B9"/>
    <w:rsid w:val="00C8666B"/>
    <w:rsid w:val="00C8680E"/>
    <w:rsid w:val="00C86DBC"/>
    <w:rsid w:val="00C8783C"/>
    <w:rsid w:val="00C87C11"/>
    <w:rsid w:val="00C87F32"/>
    <w:rsid w:val="00C87F88"/>
    <w:rsid w:val="00C9095D"/>
    <w:rsid w:val="00C90A7A"/>
    <w:rsid w:val="00C91D48"/>
    <w:rsid w:val="00C91D56"/>
    <w:rsid w:val="00C91E70"/>
    <w:rsid w:val="00C91FF5"/>
    <w:rsid w:val="00C93AD9"/>
    <w:rsid w:val="00C94516"/>
    <w:rsid w:val="00C94587"/>
    <w:rsid w:val="00C94599"/>
    <w:rsid w:val="00C94B3E"/>
    <w:rsid w:val="00C94D10"/>
    <w:rsid w:val="00C95761"/>
    <w:rsid w:val="00C96A5C"/>
    <w:rsid w:val="00C96B48"/>
    <w:rsid w:val="00C97047"/>
    <w:rsid w:val="00C97E85"/>
    <w:rsid w:val="00CA02FF"/>
    <w:rsid w:val="00CA049A"/>
    <w:rsid w:val="00CA06A7"/>
    <w:rsid w:val="00CA08AB"/>
    <w:rsid w:val="00CA0B17"/>
    <w:rsid w:val="00CA0BF1"/>
    <w:rsid w:val="00CA292A"/>
    <w:rsid w:val="00CA2A2D"/>
    <w:rsid w:val="00CA2E79"/>
    <w:rsid w:val="00CA2E9B"/>
    <w:rsid w:val="00CA3CC3"/>
    <w:rsid w:val="00CA3E00"/>
    <w:rsid w:val="00CA4A55"/>
    <w:rsid w:val="00CA5098"/>
    <w:rsid w:val="00CA6132"/>
    <w:rsid w:val="00CA7255"/>
    <w:rsid w:val="00CA7A5B"/>
    <w:rsid w:val="00CB019B"/>
    <w:rsid w:val="00CB06ED"/>
    <w:rsid w:val="00CB14B9"/>
    <w:rsid w:val="00CB1632"/>
    <w:rsid w:val="00CB17FC"/>
    <w:rsid w:val="00CB1E4B"/>
    <w:rsid w:val="00CB1F70"/>
    <w:rsid w:val="00CB1FF9"/>
    <w:rsid w:val="00CB204E"/>
    <w:rsid w:val="00CB2C7C"/>
    <w:rsid w:val="00CB2DCC"/>
    <w:rsid w:val="00CB348A"/>
    <w:rsid w:val="00CB34AA"/>
    <w:rsid w:val="00CB3AED"/>
    <w:rsid w:val="00CB4146"/>
    <w:rsid w:val="00CB46BD"/>
    <w:rsid w:val="00CB4E19"/>
    <w:rsid w:val="00CB5581"/>
    <w:rsid w:val="00CB592C"/>
    <w:rsid w:val="00CB632C"/>
    <w:rsid w:val="00CB67F7"/>
    <w:rsid w:val="00CB6C0D"/>
    <w:rsid w:val="00CB7467"/>
    <w:rsid w:val="00CC047E"/>
    <w:rsid w:val="00CC0D62"/>
    <w:rsid w:val="00CC16BE"/>
    <w:rsid w:val="00CC1BFB"/>
    <w:rsid w:val="00CC2CC9"/>
    <w:rsid w:val="00CC40A2"/>
    <w:rsid w:val="00CC418B"/>
    <w:rsid w:val="00CC468D"/>
    <w:rsid w:val="00CC4EBD"/>
    <w:rsid w:val="00CC5D4C"/>
    <w:rsid w:val="00CC60A7"/>
    <w:rsid w:val="00CC6FCC"/>
    <w:rsid w:val="00CC7356"/>
    <w:rsid w:val="00CC75D1"/>
    <w:rsid w:val="00CC7964"/>
    <w:rsid w:val="00CC7B66"/>
    <w:rsid w:val="00CD093C"/>
    <w:rsid w:val="00CD0B19"/>
    <w:rsid w:val="00CD13C0"/>
    <w:rsid w:val="00CD1A40"/>
    <w:rsid w:val="00CD1A99"/>
    <w:rsid w:val="00CD1CF8"/>
    <w:rsid w:val="00CD1DB6"/>
    <w:rsid w:val="00CD1F37"/>
    <w:rsid w:val="00CD27E0"/>
    <w:rsid w:val="00CD2B13"/>
    <w:rsid w:val="00CD3964"/>
    <w:rsid w:val="00CD3D67"/>
    <w:rsid w:val="00CD3EA6"/>
    <w:rsid w:val="00CD4774"/>
    <w:rsid w:val="00CD5566"/>
    <w:rsid w:val="00CD56A6"/>
    <w:rsid w:val="00CD5E98"/>
    <w:rsid w:val="00CD61E7"/>
    <w:rsid w:val="00CD6384"/>
    <w:rsid w:val="00CD6422"/>
    <w:rsid w:val="00CE0003"/>
    <w:rsid w:val="00CE0544"/>
    <w:rsid w:val="00CE0566"/>
    <w:rsid w:val="00CE17F8"/>
    <w:rsid w:val="00CE1A5B"/>
    <w:rsid w:val="00CE1D0D"/>
    <w:rsid w:val="00CE2144"/>
    <w:rsid w:val="00CE28F1"/>
    <w:rsid w:val="00CE31CE"/>
    <w:rsid w:val="00CE3531"/>
    <w:rsid w:val="00CE3FD5"/>
    <w:rsid w:val="00CE5926"/>
    <w:rsid w:val="00CE69DA"/>
    <w:rsid w:val="00CE7404"/>
    <w:rsid w:val="00CE7419"/>
    <w:rsid w:val="00CF0103"/>
    <w:rsid w:val="00CF0515"/>
    <w:rsid w:val="00CF0720"/>
    <w:rsid w:val="00CF0BED"/>
    <w:rsid w:val="00CF0C7E"/>
    <w:rsid w:val="00CF0F54"/>
    <w:rsid w:val="00CF121E"/>
    <w:rsid w:val="00CF1AFA"/>
    <w:rsid w:val="00CF1D2D"/>
    <w:rsid w:val="00CF1D49"/>
    <w:rsid w:val="00CF2C8E"/>
    <w:rsid w:val="00CF3448"/>
    <w:rsid w:val="00CF3A29"/>
    <w:rsid w:val="00CF3D35"/>
    <w:rsid w:val="00CF5711"/>
    <w:rsid w:val="00CF63FB"/>
    <w:rsid w:val="00CF6477"/>
    <w:rsid w:val="00D006B1"/>
    <w:rsid w:val="00D008B9"/>
    <w:rsid w:val="00D008D3"/>
    <w:rsid w:val="00D01133"/>
    <w:rsid w:val="00D01362"/>
    <w:rsid w:val="00D01B4F"/>
    <w:rsid w:val="00D02238"/>
    <w:rsid w:val="00D0241A"/>
    <w:rsid w:val="00D025C8"/>
    <w:rsid w:val="00D029D3"/>
    <w:rsid w:val="00D029FC"/>
    <w:rsid w:val="00D032AC"/>
    <w:rsid w:val="00D040F6"/>
    <w:rsid w:val="00D04602"/>
    <w:rsid w:val="00D0485B"/>
    <w:rsid w:val="00D0532E"/>
    <w:rsid w:val="00D05977"/>
    <w:rsid w:val="00D06227"/>
    <w:rsid w:val="00D064DD"/>
    <w:rsid w:val="00D06BF3"/>
    <w:rsid w:val="00D075BD"/>
    <w:rsid w:val="00D07ECD"/>
    <w:rsid w:val="00D10C85"/>
    <w:rsid w:val="00D1349C"/>
    <w:rsid w:val="00D141E9"/>
    <w:rsid w:val="00D14C63"/>
    <w:rsid w:val="00D14F0B"/>
    <w:rsid w:val="00D16829"/>
    <w:rsid w:val="00D16C36"/>
    <w:rsid w:val="00D17061"/>
    <w:rsid w:val="00D17BE3"/>
    <w:rsid w:val="00D2008F"/>
    <w:rsid w:val="00D2048F"/>
    <w:rsid w:val="00D20502"/>
    <w:rsid w:val="00D207AE"/>
    <w:rsid w:val="00D21953"/>
    <w:rsid w:val="00D22153"/>
    <w:rsid w:val="00D2226F"/>
    <w:rsid w:val="00D2253F"/>
    <w:rsid w:val="00D22FC4"/>
    <w:rsid w:val="00D230F1"/>
    <w:rsid w:val="00D239E6"/>
    <w:rsid w:val="00D2439F"/>
    <w:rsid w:val="00D258EE"/>
    <w:rsid w:val="00D2671F"/>
    <w:rsid w:val="00D271F7"/>
    <w:rsid w:val="00D2751D"/>
    <w:rsid w:val="00D301D1"/>
    <w:rsid w:val="00D31595"/>
    <w:rsid w:val="00D315E2"/>
    <w:rsid w:val="00D333D7"/>
    <w:rsid w:val="00D333DF"/>
    <w:rsid w:val="00D33C27"/>
    <w:rsid w:val="00D33D48"/>
    <w:rsid w:val="00D33E36"/>
    <w:rsid w:val="00D34AA3"/>
    <w:rsid w:val="00D34E94"/>
    <w:rsid w:val="00D36F66"/>
    <w:rsid w:val="00D41AFB"/>
    <w:rsid w:val="00D42EE6"/>
    <w:rsid w:val="00D43733"/>
    <w:rsid w:val="00D43777"/>
    <w:rsid w:val="00D43DBF"/>
    <w:rsid w:val="00D43F02"/>
    <w:rsid w:val="00D44107"/>
    <w:rsid w:val="00D44191"/>
    <w:rsid w:val="00D4488A"/>
    <w:rsid w:val="00D4513E"/>
    <w:rsid w:val="00D45558"/>
    <w:rsid w:val="00D45C61"/>
    <w:rsid w:val="00D4713A"/>
    <w:rsid w:val="00D474FF"/>
    <w:rsid w:val="00D47D27"/>
    <w:rsid w:val="00D47EEF"/>
    <w:rsid w:val="00D5095F"/>
    <w:rsid w:val="00D509A3"/>
    <w:rsid w:val="00D51FC4"/>
    <w:rsid w:val="00D5238E"/>
    <w:rsid w:val="00D52A03"/>
    <w:rsid w:val="00D52C02"/>
    <w:rsid w:val="00D53015"/>
    <w:rsid w:val="00D53054"/>
    <w:rsid w:val="00D5367B"/>
    <w:rsid w:val="00D53C02"/>
    <w:rsid w:val="00D54300"/>
    <w:rsid w:val="00D55F2F"/>
    <w:rsid w:val="00D55FBF"/>
    <w:rsid w:val="00D560A2"/>
    <w:rsid w:val="00D561B6"/>
    <w:rsid w:val="00D5667C"/>
    <w:rsid w:val="00D57339"/>
    <w:rsid w:val="00D5751B"/>
    <w:rsid w:val="00D601FF"/>
    <w:rsid w:val="00D604C2"/>
    <w:rsid w:val="00D6093D"/>
    <w:rsid w:val="00D61E4E"/>
    <w:rsid w:val="00D620F6"/>
    <w:rsid w:val="00D62702"/>
    <w:rsid w:val="00D627B0"/>
    <w:rsid w:val="00D633AA"/>
    <w:rsid w:val="00D639BB"/>
    <w:rsid w:val="00D639F8"/>
    <w:rsid w:val="00D646D8"/>
    <w:rsid w:val="00D677E6"/>
    <w:rsid w:val="00D70B75"/>
    <w:rsid w:val="00D71253"/>
    <w:rsid w:val="00D72583"/>
    <w:rsid w:val="00D72C89"/>
    <w:rsid w:val="00D72E66"/>
    <w:rsid w:val="00D73A8D"/>
    <w:rsid w:val="00D742F0"/>
    <w:rsid w:val="00D74C36"/>
    <w:rsid w:val="00D759D9"/>
    <w:rsid w:val="00D762B7"/>
    <w:rsid w:val="00D76335"/>
    <w:rsid w:val="00D76387"/>
    <w:rsid w:val="00D76485"/>
    <w:rsid w:val="00D803B3"/>
    <w:rsid w:val="00D8156D"/>
    <w:rsid w:val="00D81A5D"/>
    <w:rsid w:val="00D81FDB"/>
    <w:rsid w:val="00D82353"/>
    <w:rsid w:val="00D82CBD"/>
    <w:rsid w:val="00D82E4A"/>
    <w:rsid w:val="00D83881"/>
    <w:rsid w:val="00D83EF0"/>
    <w:rsid w:val="00D840FE"/>
    <w:rsid w:val="00D8446C"/>
    <w:rsid w:val="00D84C2B"/>
    <w:rsid w:val="00D85209"/>
    <w:rsid w:val="00D858E1"/>
    <w:rsid w:val="00D85E8A"/>
    <w:rsid w:val="00D8662C"/>
    <w:rsid w:val="00D866A2"/>
    <w:rsid w:val="00D86E0F"/>
    <w:rsid w:val="00D87051"/>
    <w:rsid w:val="00D870E9"/>
    <w:rsid w:val="00D871D6"/>
    <w:rsid w:val="00D87ECC"/>
    <w:rsid w:val="00D87F50"/>
    <w:rsid w:val="00D9011A"/>
    <w:rsid w:val="00D91493"/>
    <w:rsid w:val="00D92091"/>
    <w:rsid w:val="00D9241A"/>
    <w:rsid w:val="00D93754"/>
    <w:rsid w:val="00D93F96"/>
    <w:rsid w:val="00D9419D"/>
    <w:rsid w:val="00D9463D"/>
    <w:rsid w:val="00D9488C"/>
    <w:rsid w:val="00D94A63"/>
    <w:rsid w:val="00D94D63"/>
    <w:rsid w:val="00D94FA2"/>
    <w:rsid w:val="00D95A42"/>
    <w:rsid w:val="00D96F6D"/>
    <w:rsid w:val="00D97401"/>
    <w:rsid w:val="00D97C97"/>
    <w:rsid w:val="00DA1501"/>
    <w:rsid w:val="00DA3421"/>
    <w:rsid w:val="00DA3A65"/>
    <w:rsid w:val="00DA3FA8"/>
    <w:rsid w:val="00DA439E"/>
    <w:rsid w:val="00DA480D"/>
    <w:rsid w:val="00DA4C66"/>
    <w:rsid w:val="00DA54D8"/>
    <w:rsid w:val="00DA5853"/>
    <w:rsid w:val="00DA6D4F"/>
    <w:rsid w:val="00DA6EFB"/>
    <w:rsid w:val="00DA7591"/>
    <w:rsid w:val="00DB11E3"/>
    <w:rsid w:val="00DB2859"/>
    <w:rsid w:val="00DB2B6D"/>
    <w:rsid w:val="00DB2BE0"/>
    <w:rsid w:val="00DB2EA0"/>
    <w:rsid w:val="00DB3445"/>
    <w:rsid w:val="00DB3A19"/>
    <w:rsid w:val="00DB3DF5"/>
    <w:rsid w:val="00DB4CD8"/>
    <w:rsid w:val="00DB5FF9"/>
    <w:rsid w:val="00DB64A0"/>
    <w:rsid w:val="00DB6C8C"/>
    <w:rsid w:val="00DB6EEE"/>
    <w:rsid w:val="00DB6FB4"/>
    <w:rsid w:val="00DB70F2"/>
    <w:rsid w:val="00DB7179"/>
    <w:rsid w:val="00DB7621"/>
    <w:rsid w:val="00DB7811"/>
    <w:rsid w:val="00DB7A92"/>
    <w:rsid w:val="00DB7E43"/>
    <w:rsid w:val="00DC035C"/>
    <w:rsid w:val="00DC0502"/>
    <w:rsid w:val="00DC05BA"/>
    <w:rsid w:val="00DC124D"/>
    <w:rsid w:val="00DC13A0"/>
    <w:rsid w:val="00DC1FA4"/>
    <w:rsid w:val="00DC2E36"/>
    <w:rsid w:val="00DC2FA1"/>
    <w:rsid w:val="00DC33CF"/>
    <w:rsid w:val="00DC3474"/>
    <w:rsid w:val="00DC3F1A"/>
    <w:rsid w:val="00DC46E1"/>
    <w:rsid w:val="00DC4900"/>
    <w:rsid w:val="00DC4BBE"/>
    <w:rsid w:val="00DC51DC"/>
    <w:rsid w:val="00DC5472"/>
    <w:rsid w:val="00DC5647"/>
    <w:rsid w:val="00DC6C9E"/>
    <w:rsid w:val="00DC6EE1"/>
    <w:rsid w:val="00DC78CE"/>
    <w:rsid w:val="00DC7E1B"/>
    <w:rsid w:val="00DD0AEE"/>
    <w:rsid w:val="00DD0C11"/>
    <w:rsid w:val="00DD13BF"/>
    <w:rsid w:val="00DD1505"/>
    <w:rsid w:val="00DD17C3"/>
    <w:rsid w:val="00DD217A"/>
    <w:rsid w:val="00DD3FD2"/>
    <w:rsid w:val="00DD416F"/>
    <w:rsid w:val="00DD452B"/>
    <w:rsid w:val="00DD46B3"/>
    <w:rsid w:val="00DD4FEF"/>
    <w:rsid w:val="00DD5AD9"/>
    <w:rsid w:val="00DD5D4B"/>
    <w:rsid w:val="00DD6150"/>
    <w:rsid w:val="00DD63E7"/>
    <w:rsid w:val="00DD660D"/>
    <w:rsid w:val="00DD66A7"/>
    <w:rsid w:val="00DD6949"/>
    <w:rsid w:val="00DD6BD5"/>
    <w:rsid w:val="00DD6DED"/>
    <w:rsid w:val="00DE0689"/>
    <w:rsid w:val="00DE1819"/>
    <w:rsid w:val="00DE1BD2"/>
    <w:rsid w:val="00DE20BD"/>
    <w:rsid w:val="00DE23FC"/>
    <w:rsid w:val="00DE2487"/>
    <w:rsid w:val="00DE24D2"/>
    <w:rsid w:val="00DE275D"/>
    <w:rsid w:val="00DE2859"/>
    <w:rsid w:val="00DE2BE2"/>
    <w:rsid w:val="00DE3167"/>
    <w:rsid w:val="00DE3324"/>
    <w:rsid w:val="00DE3CFA"/>
    <w:rsid w:val="00DE429F"/>
    <w:rsid w:val="00DE44ED"/>
    <w:rsid w:val="00DE48AD"/>
    <w:rsid w:val="00DE609A"/>
    <w:rsid w:val="00DE675E"/>
    <w:rsid w:val="00DF02F2"/>
    <w:rsid w:val="00DF03B4"/>
    <w:rsid w:val="00DF0623"/>
    <w:rsid w:val="00DF0A5A"/>
    <w:rsid w:val="00DF0D21"/>
    <w:rsid w:val="00DF0DD9"/>
    <w:rsid w:val="00DF0E15"/>
    <w:rsid w:val="00DF122F"/>
    <w:rsid w:val="00DF15B6"/>
    <w:rsid w:val="00DF1803"/>
    <w:rsid w:val="00DF3E26"/>
    <w:rsid w:val="00DF3E41"/>
    <w:rsid w:val="00DF418F"/>
    <w:rsid w:val="00DF425A"/>
    <w:rsid w:val="00DF53BD"/>
    <w:rsid w:val="00DF5446"/>
    <w:rsid w:val="00DF6641"/>
    <w:rsid w:val="00DF6A13"/>
    <w:rsid w:val="00DF6DB7"/>
    <w:rsid w:val="00E01BF9"/>
    <w:rsid w:val="00E01ECC"/>
    <w:rsid w:val="00E02386"/>
    <w:rsid w:val="00E02503"/>
    <w:rsid w:val="00E02BF4"/>
    <w:rsid w:val="00E036C3"/>
    <w:rsid w:val="00E04BB1"/>
    <w:rsid w:val="00E04D40"/>
    <w:rsid w:val="00E05183"/>
    <w:rsid w:val="00E05516"/>
    <w:rsid w:val="00E059FC"/>
    <w:rsid w:val="00E0619C"/>
    <w:rsid w:val="00E067E3"/>
    <w:rsid w:val="00E100A2"/>
    <w:rsid w:val="00E10696"/>
    <w:rsid w:val="00E10E9E"/>
    <w:rsid w:val="00E11CC8"/>
    <w:rsid w:val="00E11E5B"/>
    <w:rsid w:val="00E129DD"/>
    <w:rsid w:val="00E13781"/>
    <w:rsid w:val="00E13C86"/>
    <w:rsid w:val="00E13E31"/>
    <w:rsid w:val="00E13F87"/>
    <w:rsid w:val="00E14453"/>
    <w:rsid w:val="00E14941"/>
    <w:rsid w:val="00E1501A"/>
    <w:rsid w:val="00E1528D"/>
    <w:rsid w:val="00E160B0"/>
    <w:rsid w:val="00E16F1E"/>
    <w:rsid w:val="00E16F72"/>
    <w:rsid w:val="00E17322"/>
    <w:rsid w:val="00E178E8"/>
    <w:rsid w:val="00E207D2"/>
    <w:rsid w:val="00E20D9F"/>
    <w:rsid w:val="00E213F4"/>
    <w:rsid w:val="00E22023"/>
    <w:rsid w:val="00E220AD"/>
    <w:rsid w:val="00E229C5"/>
    <w:rsid w:val="00E22BFE"/>
    <w:rsid w:val="00E2323A"/>
    <w:rsid w:val="00E24F13"/>
    <w:rsid w:val="00E25ACB"/>
    <w:rsid w:val="00E26181"/>
    <w:rsid w:val="00E26993"/>
    <w:rsid w:val="00E26C07"/>
    <w:rsid w:val="00E26F10"/>
    <w:rsid w:val="00E30E09"/>
    <w:rsid w:val="00E31070"/>
    <w:rsid w:val="00E31A4A"/>
    <w:rsid w:val="00E31ACB"/>
    <w:rsid w:val="00E32131"/>
    <w:rsid w:val="00E3224E"/>
    <w:rsid w:val="00E32510"/>
    <w:rsid w:val="00E3252A"/>
    <w:rsid w:val="00E32E43"/>
    <w:rsid w:val="00E32EC4"/>
    <w:rsid w:val="00E33610"/>
    <w:rsid w:val="00E34093"/>
    <w:rsid w:val="00E34A64"/>
    <w:rsid w:val="00E35692"/>
    <w:rsid w:val="00E3578A"/>
    <w:rsid w:val="00E35EB3"/>
    <w:rsid w:val="00E360A8"/>
    <w:rsid w:val="00E37A54"/>
    <w:rsid w:val="00E37CDE"/>
    <w:rsid w:val="00E4088E"/>
    <w:rsid w:val="00E40AA2"/>
    <w:rsid w:val="00E4108B"/>
    <w:rsid w:val="00E41319"/>
    <w:rsid w:val="00E41D69"/>
    <w:rsid w:val="00E42251"/>
    <w:rsid w:val="00E42260"/>
    <w:rsid w:val="00E423AA"/>
    <w:rsid w:val="00E42B74"/>
    <w:rsid w:val="00E44274"/>
    <w:rsid w:val="00E449D0"/>
    <w:rsid w:val="00E451E9"/>
    <w:rsid w:val="00E45B3F"/>
    <w:rsid w:val="00E45EA8"/>
    <w:rsid w:val="00E46616"/>
    <w:rsid w:val="00E46C45"/>
    <w:rsid w:val="00E4706E"/>
    <w:rsid w:val="00E4707D"/>
    <w:rsid w:val="00E50354"/>
    <w:rsid w:val="00E513A4"/>
    <w:rsid w:val="00E515E9"/>
    <w:rsid w:val="00E52419"/>
    <w:rsid w:val="00E55F33"/>
    <w:rsid w:val="00E5603C"/>
    <w:rsid w:val="00E56299"/>
    <w:rsid w:val="00E566C7"/>
    <w:rsid w:val="00E56A93"/>
    <w:rsid w:val="00E56E4D"/>
    <w:rsid w:val="00E5743E"/>
    <w:rsid w:val="00E601D5"/>
    <w:rsid w:val="00E60252"/>
    <w:rsid w:val="00E6073F"/>
    <w:rsid w:val="00E60F70"/>
    <w:rsid w:val="00E61D56"/>
    <w:rsid w:val="00E620D2"/>
    <w:rsid w:val="00E62530"/>
    <w:rsid w:val="00E62DB6"/>
    <w:rsid w:val="00E62E05"/>
    <w:rsid w:val="00E64AF7"/>
    <w:rsid w:val="00E65423"/>
    <w:rsid w:val="00E658DD"/>
    <w:rsid w:val="00E65E15"/>
    <w:rsid w:val="00E66488"/>
    <w:rsid w:val="00E67715"/>
    <w:rsid w:val="00E67AA4"/>
    <w:rsid w:val="00E67E0F"/>
    <w:rsid w:val="00E703DC"/>
    <w:rsid w:val="00E70618"/>
    <w:rsid w:val="00E70635"/>
    <w:rsid w:val="00E70719"/>
    <w:rsid w:val="00E709FC"/>
    <w:rsid w:val="00E716A3"/>
    <w:rsid w:val="00E722B8"/>
    <w:rsid w:val="00E72C62"/>
    <w:rsid w:val="00E736C2"/>
    <w:rsid w:val="00E73D3E"/>
    <w:rsid w:val="00E749CE"/>
    <w:rsid w:val="00E7502A"/>
    <w:rsid w:val="00E75862"/>
    <w:rsid w:val="00E76079"/>
    <w:rsid w:val="00E76C33"/>
    <w:rsid w:val="00E77712"/>
    <w:rsid w:val="00E77860"/>
    <w:rsid w:val="00E805F8"/>
    <w:rsid w:val="00E80ECE"/>
    <w:rsid w:val="00E81139"/>
    <w:rsid w:val="00E811D9"/>
    <w:rsid w:val="00E8165E"/>
    <w:rsid w:val="00E81779"/>
    <w:rsid w:val="00E82257"/>
    <w:rsid w:val="00E835C5"/>
    <w:rsid w:val="00E83D61"/>
    <w:rsid w:val="00E84D91"/>
    <w:rsid w:val="00E8537F"/>
    <w:rsid w:val="00E85424"/>
    <w:rsid w:val="00E86309"/>
    <w:rsid w:val="00E86B6A"/>
    <w:rsid w:val="00E86FCC"/>
    <w:rsid w:val="00E87F60"/>
    <w:rsid w:val="00E9000C"/>
    <w:rsid w:val="00E9003B"/>
    <w:rsid w:val="00E905B1"/>
    <w:rsid w:val="00E90987"/>
    <w:rsid w:val="00E91C5C"/>
    <w:rsid w:val="00E92789"/>
    <w:rsid w:val="00E93D89"/>
    <w:rsid w:val="00E93DAA"/>
    <w:rsid w:val="00E949EF"/>
    <w:rsid w:val="00E94FA6"/>
    <w:rsid w:val="00E95D12"/>
    <w:rsid w:val="00E96A04"/>
    <w:rsid w:val="00E9701F"/>
    <w:rsid w:val="00E977B1"/>
    <w:rsid w:val="00EA0725"/>
    <w:rsid w:val="00EA106B"/>
    <w:rsid w:val="00EA181B"/>
    <w:rsid w:val="00EA1917"/>
    <w:rsid w:val="00EA1963"/>
    <w:rsid w:val="00EA1A0B"/>
    <w:rsid w:val="00EA2230"/>
    <w:rsid w:val="00EA22BE"/>
    <w:rsid w:val="00EA23A6"/>
    <w:rsid w:val="00EA2AF2"/>
    <w:rsid w:val="00EA3640"/>
    <w:rsid w:val="00EA4352"/>
    <w:rsid w:val="00EA43FC"/>
    <w:rsid w:val="00EA5D76"/>
    <w:rsid w:val="00EA6D5E"/>
    <w:rsid w:val="00EA6F47"/>
    <w:rsid w:val="00EB0213"/>
    <w:rsid w:val="00EB1E6E"/>
    <w:rsid w:val="00EB2077"/>
    <w:rsid w:val="00EB2829"/>
    <w:rsid w:val="00EB2AFF"/>
    <w:rsid w:val="00EB37D8"/>
    <w:rsid w:val="00EB37DE"/>
    <w:rsid w:val="00EB3E22"/>
    <w:rsid w:val="00EB431E"/>
    <w:rsid w:val="00EB50F9"/>
    <w:rsid w:val="00EB560E"/>
    <w:rsid w:val="00EB738D"/>
    <w:rsid w:val="00EB73DD"/>
    <w:rsid w:val="00EB7525"/>
    <w:rsid w:val="00EB7FDF"/>
    <w:rsid w:val="00EC00AB"/>
    <w:rsid w:val="00EC04BC"/>
    <w:rsid w:val="00EC0EA5"/>
    <w:rsid w:val="00EC2313"/>
    <w:rsid w:val="00EC239A"/>
    <w:rsid w:val="00EC2E9E"/>
    <w:rsid w:val="00EC35AC"/>
    <w:rsid w:val="00EC3ABC"/>
    <w:rsid w:val="00EC59BE"/>
    <w:rsid w:val="00EC5D90"/>
    <w:rsid w:val="00EC6122"/>
    <w:rsid w:val="00EC6908"/>
    <w:rsid w:val="00EC739F"/>
    <w:rsid w:val="00EC7DB4"/>
    <w:rsid w:val="00ED118E"/>
    <w:rsid w:val="00ED1461"/>
    <w:rsid w:val="00ED1578"/>
    <w:rsid w:val="00ED2017"/>
    <w:rsid w:val="00ED2329"/>
    <w:rsid w:val="00ED29BA"/>
    <w:rsid w:val="00ED2C20"/>
    <w:rsid w:val="00ED492A"/>
    <w:rsid w:val="00ED50CF"/>
    <w:rsid w:val="00ED6189"/>
    <w:rsid w:val="00ED62F7"/>
    <w:rsid w:val="00ED655E"/>
    <w:rsid w:val="00ED6AB6"/>
    <w:rsid w:val="00ED6B2A"/>
    <w:rsid w:val="00ED7747"/>
    <w:rsid w:val="00EE002F"/>
    <w:rsid w:val="00EE17DF"/>
    <w:rsid w:val="00EE2376"/>
    <w:rsid w:val="00EE23E0"/>
    <w:rsid w:val="00EE3229"/>
    <w:rsid w:val="00EE327B"/>
    <w:rsid w:val="00EE355E"/>
    <w:rsid w:val="00EE38A7"/>
    <w:rsid w:val="00EE3C76"/>
    <w:rsid w:val="00EE44FD"/>
    <w:rsid w:val="00EE4633"/>
    <w:rsid w:val="00EE534C"/>
    <w:rsid w:val="00EE59FC"/>
    <w:rsid w:val="00EE60BF"/>
    <w:rsid w:val="00EE66AD"/>
    <w:rsid w:val="00EE75D6"/>
    <w:rsid w:val="00EF0096"/>
    <w:rsid w:val="00EF0489"/>
    <w:rsid w:val="00EF0732"/>
    <w:rsid w:val="00EF159D"/>
    <w:rsid w:val="00EF180B"/>
    <w:rsid w:val="00EF1816"/>
    <w:rsid w:val="00EF2358"/>
    <w:rsid w:val="00EF23FC"/>
    <w:rsid w:val="00EF2616"/>
    <w:rsid w:val="00EF37CA"/>
    <w:rsid w:val="00EF424B"/>
    <w:rsid w:val="00EF42AA"/>
    <w:rsid w:val="00EF561D"/>
    <w:rsid w:val="00EF5702"/>
    <w:rsid w:val="00EF6AD2"/>
    <w:rsid w:val="00EF7E4C"/>
    <w:rsid w:val="00F002D4"/>
    <w:rsid w:val="00F02C92"/>
    <w:rsid w:val="00F04F0F"/>
    <w:rsid w:val="00F05443"/>
    <w:rsid w:val="00F058C1"/>
    <w:rsid w:val="00F05BEE"/>
    <w:rsid w:val="00F061F2"/>
    <w:rsid w:val="00F062FF"/>
    <w:rsid w:val="00F0633F"/>
    <w:rsid w:val="00F06661"/>
    <w:rsid w:val="00F101E0"/>
    <w:rsid w:val="00F1123F"/>
    <w:rsid w:val="00F1171C"/>
    <w:rsid w:val="00F118CE"/>
    <w:rsid w:val="00F12249"/>
    <w:rsid w:val="00F12B31"/>
    <w:rsid w:val="00F12ED6"/>
    <w:rsid w:val="00F135A1"/>
    <w:rsid w:val="00F13991"/>
    <w:rsid w:val="00F14062"/>
    <w:rsid w:val="00F1442B"/>
    <w:rsid w:val="00F14BDA"/>
    <w:rsid w:val="00F15038"/>
    <w:rsid w:val="00F15DC3"/>
    <w:rsid w:val="00F162D8"/>
    <w:rsid w:val="00F16F22"/>
    <w:rsid w:val="00F1775B"/>
    <w:rsid w:val="00F20A61"/>
    <w:rsid w:val="00F2114F"/>
    <w:rsid w:val="00F212E2"/>
    <w:rsid w:val="00F2162C"/>
    <w:rsid w:val="00F2196D"/>
    <w:rsid w:val="00F21FF9"/>
    <w:rsid w:val="00F22A77"/>
    <w:rsid w:val="00F22FF6"/>
    <w:rsid w:val="00F238C9"/>
    <w:rsid w:val="00F23A27"/>
    <w:rsid w:val="00F23EC3"/>
    <w:rsid w:val="00F24817"/>
    <w:rsid w:val="00F24A2C"/>
    <w:rsid w:val="00F24C98"/>
    <w:rsid w:val="00F25007"/>
    <w:rsid w:val="00F254E8"/>
    <w:rsid w:val="00F254F0"/>
    <w:rsid w:val="00F26310"/>
    <w:rsid w:val="00F27663"/>
    <w:rsid w:val="00F279D3"/>
    <w:rsid w:val="00F27AF4"/>
    <w:rsid w:val="00F30919"/>
    <w:rsid w:val="00F32074"/>
    <w:rsid w:val="00F32446"/>
    <w:rsid w:val="00F32B16"/>
    <w:rsid w:val="00F3368C"/>
    <w:rsid w:val="00F336E4"/>
    <w:rsid w:val="00F3395C"/>
    <w:rsid w:val="00F33CEC"/>
    <w:rsid w:val="00F34706"/>
    <w:rsid w:val="00F35B4A"/>
    <w:rsid w:val="00F36902"/>
    <w:rsid w:val="00F3769C"/>
    <w:rsid w:val="00F407A5"/>
    <w:rsid w:val="00F41398"/>
    <w:rsid w:val="00F415EE"/>
    <w:rsid w:val="00F41E38"/>
    <w:rsid w:val="00F41EBA"/>
    <w:rsid w:val="00F428EC"/>
    <w:rsid w:val="00F42ACF"/>
    <w:rsid w:val="00F42D42"/>
    <w:rsid w:val="00F42F90"/>
    <w:rsid w:val="00F44A62"/>
    <w:rsid w:val="00F44AC1"/>
    <w:rsid w:val="00F44D8D"/>
    <w:rsid w:val="00F4567F"/>
    <w:rsid w:val="00F45F90"/>
    <w:rsid w:val="00F47F50"/>
    <w:rsid w:val="00F50374"/>
    <w:rsid w:val="00F50A11"/>
    <w:rsid w:val="00F51301"/>
    <w:rsid w:val="00F5146A"/>
    <w:rsid w:val="00F5249E"/>
    <w:rsid w:val="00F526CE"/>
    <w:rsid w:val="00F52E91"/>
    <w:rsid w:val="00F53D97"/>
    <w:rsid w:val="00F543E4"/>
    <w:rsid w:val="00F54E9E"/>
    <w:rsid w:val="00F54F7E"/>
    <w:rsid w:val="00F560E2"/>
    <w:rsid w:val="00F563BD"/>
    <w:rsid w:val="00F565BE"/>
    <w:rsid w:val="00F56C51"/>
    <w:rsid w:val="00F56D82"/>
    <w:rsid w:val="00F5788F"/>
    <w:rsid w:val="00F60A6C"/>
    <w:rsid w:val="00F60F5A"/>
    <w:rsid w:val="00F60FA0"/>
    <w:rsid w:val="00F63964"/>
    <w:rsid w:val="00F64942"/>
    <w:rsid w:val="00F64E67"/>
    <w:rsid w:val="00F64F89"/>
    <w:rsid w:val="00F65821"/>
    <w:rsid w:val="00F65ACE"/>
    <w:rsid w:val="00F65D96"/>
    <w:rsid w:val="00F65E19"/>
    <w:rsid w:val="00F65E3B"/>
    <w:rsid w:val="00F663A2"/>
    <w:rsid w:val="00F66C25"/>
    <w:rsid w:val="00F670E1"/>
    <w:rsid w:val="00F67C81"/>
    <w:rsid w:val="00F70DB1"/>
    <w:rsid w:val="00F71030"/>
    <w:rsid w:val="00F712E5"/>
    <w:rsid w:val="00F715BD"/>
    <w:rsid w:val="00F71A2F"/>
    <w:rsid w:val="00F731EB"/>
    <w:rsid w:val="00F734D2"/>
    <w:rsid w:val="00F747F9"/>
    <w:rsid w:val="00F7603A"/>
    <w:rsid w:val="00F76D49"/>
    <w:rsid w:val="00F7720E"/>
    <w:rsid w:val="00F7750A"/>
    <w:rsid w:val="00F77697"/>
    <w:rsid w:val="00F77FEA"/>
    <w:rsid w:val="00F80540"/>
    <w:rsid w:val="00F80931"/>
    <w:rsid w:val="00F83809"/>
    <w:rsid w:val="00F84554"/>
    <w:rsid w:val="00F84A2D"/>
    <w:rsid w:val="00F84F50"/>
    <w:rsid w:val="00F85C05"/>
    <w:rsid w:val="00F86183"/>
    <w:rsid w:val="00F872A9"/>
    <w:rsid w:val="00F8754B"/>
    <w:rsid w:val="00F87AAE"/>
    <w:rsid w:val="00F87AE1"/>
    <w:rsid w:val="00F9151B"/>
    <w:rsid w:val="00F92445"/>
    <w:rsid w:val="00F92620"/>
    <w:rsid w:val="00F92990"/>
    <w:rsid w:val="00F92B25"/>
    <w:rsid w:val="00F92D21"/>
    <w:rsid w:val="00F92F04"/>
    <w:rsid w:val="00F9377C"/>
    <w:rsid w:val="00F94B3A"/>
    <w:rsid w:val="00F96359"/>
    <w:rsid w:val="00F967B3"/>
    <w:rsid w:val="00FA019E"/>
    <w:rsid w:val="00FA0DD0"/>
    <w:rsid w:val="00FA1D6C"/>
    <w:rsid w:val="00FA28F3"/>
    <w:rsid w:val="00FA2A3A"/>
    <w:rsid w:val="00FA30F7"/>
    <w:rsid w:val="00FA31FC"/>
    <w:rsid w:val="00FA3234"/>
    <w:rsid w:val="00FA35C6"/>
    <w:rsid w:val="00FA35F2"/>
    <w:rsid w:val="00FA3823"/>
    <w:rsid w:val="00FA3C51"/>
    <w:rsid w:val="00FA408A"/>
    <w:rsid w:val="00FA42B6"/>
    <w:rsid w:val="00FA4488"/>
    <w:rsid w:val="00FA4DFD"/>
    <w:rsid w:val="00FA5A2F"/>
    <w:rsid w:val="00FA62A8"/>
    <w:rsid w:val="00FA6B46"/>
    <w:rsid w:val="00FA6B78"/>
    <w:rsid w:val="00FA7EEE"/>
    <w:rsid w:val="00FB08C3"/>
    <w:rsid w:val="00FB0968"/>
    <w:rsid w:val="00FB1B4D"/>
    <w:rsid w:val="00FB1C5E"/>
    <w:rsid w:val="00FB1CF7"/>
    <w:rsid w:val="00FB2264"/>
    <w:rsid w:val="00FB327B"/>
    <w:rsid w:val="00FB4CC7"/>
    <w:rsid w:val="00FB4CE2"/>
    <w:rsid w:val="00FB5EEA"/>
    <w:rsid w:val="00FB6476"/>
    <w:rsid w:val="00FB7302"/>
    <w:rsid w:val="00FB759F"/>
    <w:rsid w:val="00FB7C8E"/>
    <w:rsid w:val="00FC1803"/>
    <w:rsid w:val="00FC1C49"/>
    <w:rsid w:val="00FC1C6C"/>
    <w:rsid w:val="00FC1CE8"/>
    <w:rsid w:val="00FC23DB"/>
    <w:rsid w:val="00FC3496"/>
    <w:rsid w:val="00FC4409"/>
    <w:rsid w:val="00FC4463"/>
    <w:rsid w:val="00FC4CC2"/>
    <w:rsid w:val="00FC55ED"/>
    <w:rsid w:val="00FC653A"/>
    <w:rsid w:val="00FC6FFC"/>
    <w:rsid w:val="00FC7629"/>
    <w:rsid w:val="00FD0429"/>
    <w:rsid w:val="00FD063A"/>
    <w:rsid w:val="00FD1E7C"/>
    <w:rsid w:val="00FD2034"/>
    <w:rsid w:val="00FD2764"/>
    <w:rsid w:val="00FD2FD5"/>
    <w:rsid w:val="00FD3178"/>
    <w:rsid w:val="00FD3E3B"/>
    <w:rsid w:val="00FD4D21"/>
    <w:rsid w:val="00FD4D80"/>
    <w:rsid w:val="00FD5470"/>
    <w:rsid w:val="00FD556F"/>
    <w:rsid w:val="00FD5895"/>
    <w:rsid w:val="00FD59A6"/>
    <w:rsid w:val="00FD6B56"/>
    <w:rsid w:val="00FD6C1F"/>
    <w:rsid w:val="00FD7336"/>
    <w:rsid w:val="00FD772B"/>
    <w:rsid w:val="00FD7BF2"/>
    <w:rsid w:val="00FD7CEC"/>
    <w:rsid w:val="00FE095C"/>
    <w:rsid w:val="00FE0C90"/>
    <w:rsid w:val="00FE120E"/>
    <w:rsid w:val="00FE161E"/>
    <w:rsid w:val="00FE16BF"/>
    <w:rsid w:val="00FE2103"/>
    <w:rsid w:val="00FE22D4"/>
    <w:rsid w:val="00FE2576"/>
    <w:rsid w:val="00FE38CA"/>
    <w:rsid w:val="00FE3B41"/>
    <w:rsid w:val="00FE4165"/>
    <w:rsid w:val="00FE4A9E"/>
    <w:rsid w:val="00FE51A1"/>
    <w:rsid w:val="00FE61DB"/>
    <w:rsid w:val="00FE61E3"/>
    <w:rsid w:val="00FE73D6"/>
    <w:rsid w:val="00FE7BBA"/>
    <w:rsid w:val="00FE7F38"/>
    <w:rsid w:val="00FF0279"/>
    <w:rsid w:val="00FF05B9"/>
    <w:rsid w:val="00FF08BD"/>
    <w:rsid w:val="00FF0A25"/>
    <w:rsid w:val="00FF1C33"/>
    <w:rsid w:val="00FF203B"/>
    <w:rsid w:val="00FF27E0"/>
    <w:rsid w:val="00FF333F"/>
    <w:rsid w:val="00FF4008"/>
    <w:rsid w:val="00FF41A5"/>
    <w:rsid w:val="00FF4E21"/>
    <w:rsid w:val="00FF58B9"/>
    <w:rsid w:val="00FF7371"/>
    <w:rsid w:val="00FF74F6"/>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19545"/>
  <w14:defaultImageDpi w14:val="300"/>
  <w15:docId w15:val="{BD789C25-C2C9-864B-9C19-8FC20D36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D62"/>
    <w:rPr>
      <w:rFonts w:ascii="Times New Roman" w:eastAsia="Times New Roman" w:hAnsi="Times New Roman"/>
      <w:sz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szCs w:val="24"/>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szCs w:val="24"/>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szCs w:val="24"/>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paragraph" w:customStyle="1" w:styleId="1HEADLINE">
    <w:name w:val="1 HEADLINE"/>
    <w:rsid w:val="00BC4311"/>
    <w:pPr>
      <w:spacing w:before="360"/>
      <w:jc w:val="right"/>
    </w:pPr>
    <w:rPr>
      <w:rFonts w:ascii="Times New Roman" w:eastAsia="Times New Roman" w:hAnsi="Times New Roman"/>
      <w:b/>
      <w:noProof/>
      <w:sz w:val="56"/>
    </w:rPr>
  </w:style>
  <w:style w:type="paragraph" w:customStyle="1" w:styleId="Normal1">
    <w:name w:val="Normal1"/>
    <w:rsid w:val="007D5EA1"/>
    <w:rPr>
      <w:rFonts w:ascii="Times New Roman" w:eastAsia="Times New Roman" w:hAnsi="Times New Roman"/>
      <w:color w:val="000000"/>
      <w:sz w:val="24"/>
    </w:rPr>
  </w:style>
  <w:style w:type="character" w:customStyle="1" w:styleId="UnresolvedMention1">
    <w:name w:val="Unresolved Mention1"/>
    <w:basedOn w:val="DefaultParagraphFont"/>
    <w:uiPriority w:val="99"/>
    <w:semiHidden/>
    <w:unhideWhenUsed/>
    <w:rsid w:val="00C94587"/>
    <w:rPr>
      <w:color w:val="605E5C"/>
      <w:shd w:val="clear" w:color="auto" w:fill="E1DFDD"/>
    </w:rPr>
  </w:style>
  <w:style w:type="character" w:styleId="UnresolvedMention">
    <w:name w:val="Unresolved Mention"/>
    <w:basedOn w:val="DefaultParagraphFont"/>
    <w:uiPriority w:val="99"/>
    <w:semiHidden/>
    <w:unhideWhenUsed/>
    <w:rsid w:val="009F4174"/>
    <w:rPr>
      <w:color w:val="605E5C"/>
      <w:shd w:val="clear" w:color="auto" w:fill="E1DFDD"/>
    </w:rPr>
  </w:style>
  <w:style w:type="character" w:styleId="CommentReference">
    <w:name w:val="annotation reference"/>
    <w:basedOn w:val="DefaultParagraphFont"/>
    <w:uiPriority w:val="99"/>
    <w:semiHidden/>
    <w:unhideWhenUsed/>
    <w:rsid w:val="00460D37"/>
    <w:rPr>
      <w:sz w:val="16"/>
      <w:szCs w:val="16"/>
    </w:rPr>
  </w:style>
  <w:style w:type="paragraph" w:styleId="CommentText">
    <w:name w:val="annotation text"/>
    <w:basedOn w:val="Normal"/>
    <w:link w:val="CommentTextChar"/>
    <w:uiPriority w:val="99"/>
    <w:semiHidden/>
    <w:unhideWhenUsed/>
    <w:rsid w:val="00460D37"/>
    <w:rPr>
      <w:sz w:val="20"/>
    </w:rPr>
  </w:style>
  <w:style w:type="character" w:customStyle="1" w:styleId="CommentTextChar">
    <w:name w:val="Comment Text Char"/>
    <w:basedOn w:val="DefaultParagraphFont"/>
    <w:link w:val="CommentText"/>
    <w:uiPriority w:val="99"/>
    <w:semiHidden/>
    <w:rsid w:val="00460D37"/>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460D37"/>
    <w:rPr>
      <w:b/>
      <w:bCs/>
    </w:rPr>
  </w:style>
  <w:style w:type="character" w:customStyle="1" w:styleId="CommentSubjectChar">
    <w:name w:val="Comment Subject Char"/>
    <w:basedOn w:val="CommentTextChar"/>
    <w:link w:val="CommentSubject"/>
    <w:uiPriority w:val="99"/>
    <w:semiHidden/>
    <w:rsid w:val="00460D37"/>
    <w:rPr>
      <w:rFonts w:ascii="Times New Roman" w:eastAsia="Times New Roman" w:hAnsi="Times New Roman"/>
      <w:b/>
      <w:bCs/>
    </w:rPr>
  </w:style>
  <w:style w:type="paragraph" w:styleId="Revision">
    <w:name w:val="Revision"/>
    <w:hidden/>
    <w:uiPriority w:val="99"/>
    <w:semiHidden/>
    <w:rsid w:val="00B908BE"/>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282175">
      <w:bodyDiv w:val="1"/>
      <w:marLeft w:val="0"/>
      <w:marRight w:val="0"/>
      <w:marTop w:val="0"/>
      <w:marBottom w:val="0"/>
      <w:divBdr>
        <w:top w:val="none" w:sz="0" w:space="0" w:color="auto"/>
        <w:left w:val="none" w:sz="0" w:space="0" w:color="auto"/>
        <w:bottom w:val="none" w:sz="0" w:space="0" w:color="auto"/>
        <w:right w:val="none" w:sz="0" w:space="0" w:color="auto"/>
      </w:divBdr>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6825215">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369810">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9463433">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1668079">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88772">
      <w:bodyDiv w:val="1"/>
      <w:marLeft w:val="0"/>
      <w:marRight w:val="0"/>
      <w:marTop w:val="0"/>
      <w:marBottom w:val="0"/>
      <w:divBdr>
        <w:top w:val="none" w:sz="0" w:space="0" w:color="auto"/>
        <w:left w:val="none" w:sz="0" w:space="0" w:color="auto"/>
        <w:bottom w:val="none" w:sz="0" w:space="0" w:color="auto"/>
        <w:right w:val="none" w:sz="0" w:space="0" w:color="auto"/>
      </w:divBdr>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72459">
      <w:bodyDiv w:val="1"/>
      <w:marLeft w:val="0"/>
      <w:marRight w:val="0"/>
      <w:marTop w:val="0"/>
      <w:marBottom w:val="0"/>
      <w:divBdr>
        <w:top w:val="none" w:sz="0" w:space="0" w:color="auto"/>
        <w:left w:val="none" w:sz="0" w:space="0" w:color="auto"/>
        <w:bottom w:val="none" w:sz="0" w:space="0" w:color="auto"/>
        <w:right w:val="none" w:sz="0" w:space="0" w:color="auto"/>
      </w:divBdr>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70611241">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24071378">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75644165">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75324376">
      <w:bodyDiv w:val="1"/>
      <w:marLeft w:val="0"/>
      <w:marRight w:val="0"/>
      <w:marTop w:val="0"/>
      <w:marBottom w:val="0"/>
      <w:divBdr>
        <w:top w:val="none" w:sz="0" w:space="0" w:color="auto"/>
        <w:left w:val="none" w:sz="0" w:space="0" w:color="auto"/>
        <w:bottom w:val="none" w:sz="0" w:space="0" w:color="auto"/>
        <w:right w:val="none" w:sz="0" w:space="0" w:color="auto"/>
      </w:divBdr>
    </w:div>
    <w:div w:id="1080249644">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421124">
      <w:bodyDiv w:val="1"/>
      <w:marLeft w:val="0"/>
      <w:marRight w:val="0"/>
      <w:marTop w:val="0"/>
      <w:marBottom w:val="0"/>
      <w:divBdr>
        <w:top w:val="none" w:sz="0" w:space="0" w:color="auto"/>
        <w:left w:val="none" w:sz="0" w:space="0" w:color="auto"/>
        <w:bottom w:val="none" w:sz="0" w:space="0" w:color="auto"/>
        <w:right w:val="none" w:sz="0" w:space="0" w:color="auto"/>
      </w:divBdr>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0660650">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0496241">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58907803">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3971709">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29324020">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58689093">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513471">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0949241">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888103304">
      <w:bodyDiv w:val="1"/>
      <w:marLeft w:val="0"/>
      <w:marRight w:val="0"/>
      <w:marTop w:val="0"/>
      <w:marBottom w:val="0"/>
      <w:divBdr>
        <w:top w:val="none" w:sz="0" w:space="0" w:color="auto"/>
        <w:left w:val="none" w:sz="0" w:space="0" w:color="auto"/>
        <w:bottom w:val="none" w:sz="0" w:space="0" w:color="auto"/>
        <w:right w:val="none" w:sz="0" w:space="0" w:color="auto"/>
      </w:divBdr>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ettmadison.com/tour" TargetMode="External"/><Relationship Id="rId18" Type="http://schemas.openxmlformats.org/officeDocument/2006/relationships/hyperlink" Target="mailto:carla@sacksc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ttmadison.lnk.to/FortuneTellerVideo" TargetMode="External"/><Relationship Id="rId17" Type="http://schemas.openxmlformats.org/officeDocument/2006/relationships/hyperlink" Target="mailto:ethan.jacobs@sacksco.com" TargetMode="External"/><Relationship Id="rId2" Type="http://schemas.openxmlformats.org/officeDocument/2006/relationships/numbering" Target="numbering.xml"/><Relationship Id="rId16" Type="http://schemas.openxmlformats.org/officeDocument/2006/relationships/hyperlink" Target="mailto:reid.kutrow@sacksco.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ss.warnerrecords.com/sites/g/files/g2000014901/files/2023-08/LOOK%201_19221.jpg" TargetMode="External"/><Relationship Id="rId5" Type="http://schemas.openxmlformats.org/officeDocument/2006/relationships/webSettings" Target="webSettings.xml"/><Relationship Id="rId15" Type="http://schemas.openxmlformats.org/officeDocument/2006/relationships/hyperlink" Target="mailto:rick.gershon@warnerrecords.com" TargetMode="External"/><Relationship Id="rId10" Type="http://schemas.openxmlformats.org/officeDocument/2006/relationships/hyperlink" Target="https://drive.google.com/file/d/1SH3GS02naI-abB6uGYDBV7TjtqnT3hSE/view?usp=sharin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L2nLaqRePZw"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ristaleewilliams:Library:Application%20Support:Microsoft:Office:User%20Templates:My%20Templates:W57_Letterhead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708EF-9930-0147-A9B5-E9044B4E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Macintosh%20HD:Users:kristaleewilliams:Library:Application%20Support:Microsoft:Office:User%20Templates:My%20Templates:W57_Letterhead_Final.dotx</Template>
  <TotalTime>1</TotalTime>
  <Pages>3</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CharactersWithSpaces>
  <SharedDoc>false</SharedDoc>
  <HLinks>
    <vt:vector size="6" baseType="variant">
      <vt:variant>
        <vt:i4>524380</vt:i4>
      </vt:variant>
      <vt:variant>
        <vt:i4>-1</vt:i4>
      </vt:variant>
      <vt:variant>
        <vt:i4>2051</vt:i4>
      </vt:variant>
      <vt:variant>
        <vt:i4>1</vt:i4>
      </vt:variant>
      <vt:variant>
        <vt:lpwstr>Letterhead_w57_penthousenorth_final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Williams</dc:creator>
  <cp:keywords/>
  <dc:description/>
  <cp:lastModifiedBy>Microsoft Office User</cp:lastModifiedBy>
  <cp:revision>4</cp:revision>
  <cp:lastPrinted>2019-05-06T19:38:00Z</cp:lastPrinted>
  <dcterms:created xsi:type="dcterms:W3CDTF">2023-08-17T18:05:00Z</dcterms:created>
  <dcterms:modified xsi:type="dcterms:W3CDTF">2023-08-17T23:40:00Z</dcterms:modified>
</cp:coreProperties>
</file>